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Borders>
          <w:bottom w:val="thinThickLargeGap" w:sz="24" w:space="0" w:color="auto"/>
        </w:tblBorders>
        <w:tblLayout w:type="fixed"/>
        <w:tblLook w:val="00A0"/>
      </w:tblPr>
      <w:tblGrid>
        <w:gridCol w:w="9463"/>
      </w:tblGrid>
      <w:tr w:rsidR="00D975E4" w:rsidRPr="00C25520" w:rsidTr="00CE7C3C">
        <w:trPr>
          <w:trHeight w:val="1950"/>
          <w:jc w:val="center"/>
        </w:trPr>
        <w:tc>
          <w:tcPr>
            <w:tcW w:w="9463" w:type="dxa"/>
            <w:tcBorders>
              <w:top w:val="nil"/>
              <w:left w:val="nil"/>
              <w:bottom w:val="thinThickLargeGap" w:sz="24" w:space="0" w:color="auto"/>
              <w:right w:val="nil"/>
            </w:tcBorders>
          </w:tcPr>
          <w:p w:rsidR="00D975E4" w:rsidRPr="00C25520" w:rsidRDefault="00D975E4" w:rsidP="00CE7C3C">
            <w:pPr>
              <w:pStyle w:val="Heading1"/>
              <w:spacing w:before="0"/>
              <w:jc w:val="center"/>
              <w:rPr>
                <w:rFonts w:ascii="Times New Roman" w:hAnsi="Times New Roman"/>
              </w:rPr>
            </w:pPr>
            <w:r w:rsidRPr="00C25520">
              <w:rPr>
                <w:rFonts w:ascii="Times New Roman" w:hAnsi="Times New Roman"/>
              </w:rPr>
              <w:t>Российская Федерация</w:t>
            </w:r>
          </w:p>
          <w:p w:rsidR="00D975E4" w:rsidRPr="00C25520" w:rsidRDefault="00D975E4" w:rsidP="00CE7C3C">
            <w:pPr>
              <w:pStyle w:val="Heading5"/>
              <w:jc w:val="center"/>
              <w:rPr>
                <w:b/>
                <w:iCs/>
                <w:sz w:val="32"/>
                <w:szCs w:val="32"/>
              </w:rPr>
            </w:pPr>
            <w:r w:rsidRPr="00C25520">
              <w:rPr>
                <w:b/>
                <w:sz w:val="32"/>
                <w:szCs w:val="32"/>
              </w:rPr>
              <w:t>Иркутская область</w:t>
            </w:r>
          </w:p>
          <w:p w:rsidR="00D975E4" w:rsidRPr="00C25520" w:rsidRDefault="00D975E4" w:rsidP="00CE7C3C">
            <w:pPr>
              <w:spacing w:after="0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C25520">
              <w:rPr>
                <w:rFonts w:ascii="Times New Roman" w:hAnsi="Times New Roman"/>
                <w:b/>
                <w:bCs/>
                <w:sz w:val="32"/>
                <w:szCs w:val="32"/>
              </w:rPr>
              <w:t>Муниципальное образование «Тайшетский  район»</w:t>
            </w:r>
          </w:p>
          <w:p w:rsidR="00D975E4" w:rsidRPr="009174B1" w:rsidRDefault="00D975E4" w:rsidP="00CE7C3C">
            <w:pPr>
              <w:pStyle w:val="Heading6"/>
              <w:spacing w:before="0"/>
              <w:jc w:val="center"/>
              <w:rPr>
                <w:sz w:val="32"/>
                <w:szCs w:val="32"/>
              </w:rPr>
            </w:pPr>
            <w:r w:rsidRPr="009174B1">
              <w:rPr>
                <w:sz w:val="32"/>
                <w:szCs w:val="32"/>
              </w:rPr>
              <w:t>Мирнинское муниципальное образование</w:t>
            </w:r>
          </w:p>
          <w:p w:rsidR="00D975E4" w:rsidRPr="00C25520" w:rsidRDefault="00D975E4" w:rsidP="00CE7C3C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C25520">
              <w:rPr>
                <w:rFonts w:ascii="Times New Roman" w:hAnsi="Times New Roman"/>
                <w:b/>
                <w:sz w:val="32"/>
                <w:szCs w:val="32"/>
              </w:rPr>
              <w:t>Администрация Мирнинского муниципального образования</w:t>
            </w:r>
          </w:p>
          <w:p w:rsidR="00D975E4" w:rsidRPr="00C25520" w:rsidRDefault="00D975E4" w:rsidP="00CE7C3C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C25520">
              <w:rPr>
                <w:rFonts w:ascii="Times New Roman" w:hAnsi="Times New Roman"/>
                <w:b/>
                <w:bCs/>
                <w:sz w:val="40"/>
                <w:szCs w:val="40"/>
              </w:rPr>
              <w:t>ПОСТАНОВЛЕНИЕ</w:t>
            </w:r>
          </w:p>
          <w:p w:rsidR="00D975E4" w:rsidRPr="00C25520" w:rsidRDefault="00D975E4" w:rsidP="00CE7C3C">
            <w:pPr>
              <w:spacing w:after="0"/>
              <w:jc w:val="center"/>
              <w:rPr>
                <w:b/>
                <w:bCs/>
              </w:rPr>
            </w:pPr>
          </w:p>
        </w:tc>
      </w:tr>
    </w:tbl>
    <w:p w:rsidR="00D975E4" w:rsidRPr="00D2092B" w:rsidRDefault="00D975E4" w:rsidP="009174B1">
      <w:pPr>
        <w:spacing w:after="0"/>
      </w:pPr>
    </w:p>
    <w:p w:rsidR="00D975E4" w:rsidRPr="00133C78" w:rsidRDefault="00D975E4" w:rsidP="009174B1">
      <w:pPr>
        <w:rPr>
          <w:rFonts w:ascii="Times New Roman" w:hAnsi="Times New Roman"/>
          <w:bCs/>
        </w:rPr>
      </w:pPr>
      <w:r w:rsidRPr="00133C78">
        <w:rPr>
          <w:rFonts w:ascii="Times New Roman" w:hAnsi="Times New Roman"/>
          <w:bCs/>
        </w:rPr>
        <w:t>от "</w:t>
      </w:r>
      <w:r>
        <w:rPr>
          <w:rFonts w:ascii="Times New Roman" w:hAnsi="Times New Roman"/>
          <w:bCs/>
        </w:rPr>
        <w:t>20</w:t>
      </w:r>
      <w:r w:rsidRPr="00133C78">
        <w:rPr>
          <w:rFonts w:ascii="Times New Roman" w:hAnsi="Times New Roman"/>
          <w:bCs/>
        </w:rPr>
        <w:t>"</w:t>
      </w:r>
      <w:r>
        <w:rPr>
          <w:rFonts w:ascii="Times New Roman" w:hAnsi="Times New Roman"/>
          <w:bCs/>
        </w:rPr>
        <w:t xml:space="preserve"> июля</w:t>
      </w:r>
      <w:r w:rsidRPr="00133C78">
        <w:rPr>
          <w:rFonts w:ascii="Times New Roman" w:hAnsi="Times New Roman"/>
          <w:bCs/>
        </w:rPr>
        <w:t xml:space="preserve">  </w:t>
      </w:r>
      <w:smartTag w:uri="urn:schemas-microsoft-com:office:smarttags" w:element="metricconverter">
        <w:smartTagPr>
          <w:attr w:name="ProductID" w:val="2020 г"/>
        </w:smartTagPr>
        <w:r>
          <w:rPr>
            <w:rFonts w:ascii="Times New Roman" w:hAnsi="Times New Roman"/>
            <w:bCs/>
          </w:rPr>
          <w:t>20</w:t>
        </w:r>
        <w:r w:rsidRPr="00133C78">
          <w:rPr>
            <w:rFonts w:ascii="Times New Roman" w:hAnsi="Times New Roman"/>
            <w:bCs/>
          </w:rPr>
          <w:t>20 г</w:t>
        </w:r>
      </w:smartTag>
      <w:r w:rsidRPr="00133C78">
        <w:rPr>
          <w:rFonts w:ascii="Times New Roman" w:hAnsi="Times New Roman"/>
          <w:bCs/>
        </w:rPr>
        <w:t xml:space="preserve">.                                                         </w:t>
      </w:r>
      <w:r w:rsidRPr="00133C78">
        <w:rPr>
          <w:rFonts w:ascii="Times New Roman" w:hAnsi="Times New Roman"/>
          <w:bCs/>
        </w:rPr>
        <w:tab/>
        <w:t>№</w:t>
      </w:r>
      <w:r>
        <w:rPr>
          <w:rFonts w:ascii="Times New Roman" w:hAnsi="Times New Roman"/>
          <w:bCs/>
        </w:rPr>
        <w:t xml:space="preserve"> 42</w:t>
      </w:r>
    </w:p>
    <w:p w:rsidR="00D975E4" w:rsidRPr="00D2092B" w:rsidRDefault="00D975E4" w:rsidP="009174B1">
      <w:pPr>
        <w:spacing w:after="0"/>
        <w:rPr>
          <w:rFonts w:ascii="Times New Roman" w:hAnsi="Times New Roman"/>
        </w:rPr>
      </w:pPr>
    </w:p>
    <w:p w:rsidR="00D975E4" w:rsidRPr="00D2092B" w:rsidRDefault="00D975E4" w:rsidP="009174B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975E4" w:rsidRPr="00D2092B" w:rsidRDefault="00D975E4" w:rsidP="009174B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092B">
        <w:rPr>
          <w:rFonts w:ascii="Times New Roman" w:hAnsi="Times New Roman"/>
          <w:sz w:val="24"/>
          <w:szCs w:val="24"/>
        </w:rPr>
        <w:t xml:space="preserve">Об утверждении схемы размещения </w:t>
      </w:r>
    </w:p>
    <w:p w:rsidR="00D975E4" w:rsidRPr="00D2092B" w:rsidRDefault="00D975E4" w:rsidP="009174B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мест (</w:t>
      </w:r>
      <w:r w:rsidRPr="00D2092B">
        <w:rPr>
          <w:rFonts w:ascii="Times New Roman" w:hAnsi="Times New Roman"/>
          <w:sz w:val="24"/>
          <w:szCs w:val="24"/>
        </w:rPr>
        <w:t>площадок</w:t>
      </w:r>
      <w:r>
        <w:rPr>
          <w:rFonts w:ascii="Times New Roman" w:hAnsi="Times New Roman"/>
          <w:sz w:val="24"/>
          <w:szCs w:val="24"/>
        </w:rPr>
        <w:t>)</w:t>
      </w:r>
      <w:r w:rsidRPr="00D2092B">
        <w:rPr>
          <w:rFonts w:ascii="Times New Roman" w:hAnsi="Times New Roman"/>
          <w:sz w:val="24"/>
          <w:szCs w:val="24"/>
        </w:rPr>
        <w:t xml:space="preserve"> для временного</w:t>
      </w:r>
    </w:p>
    <w:p w:rsidR="00D975E4" w:rsidRPr="00D2092B" w:rsidRDefault="00D975E4" w:rsidP="009174B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092B">
        <w:rPr>
          <w:rFonts w:ascii="Times New Roman" w:hAnsi="Times New Roman"/>
          <w:sz w:val="24"/>
          <w:szCs w:val="24"/>
        </w:rPr>
        <w:t xml:space="preserve">накопления твердых коммунальных отходов </w:t>
      </w:r>
    </w:p>
    <w:p w:rsidR="00D975E4" w:rsidRDefault="00D975E4" w:rsidP="009174B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092B">
        <w:rPr>
          <w:rFonts w:ascii="Times New Roman" w:hAnsi="Times New Roman"/>
          <w:sz w:val="24"/>
          <w:szCs w:val="24"/>
        </w:rPr>
        <w:t xml:space="preserve">на территории </w:t>
      </w:r>
      <w:r>
        <w:rPr>
          <w:rFonts w:ascii="Times New Roman" w:hAnsi="Times New Roman"/>
          <w:sz w:val="24"/>
          <w:szCs w:val="24"/>
        </w:rPr>
        <w:t>Мирнинского</w:t>
      </w:r>
    </w:p>
    <w:p w:rsidR="00D975E4" w:rsidRDefault="00D975E4" w:rsidP="009174B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муниципального образования</w:t>
      </w:r>
    </w:p>
    <w:p w:rsidR="00D975E4" w:rsidRDefault="00D975E4" w:rsidP="009174B1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2092B">
        <w:rPr>
          <w:rFonts w:ascii="Times New Roman" w:hAnsi="Times New Roman"/>
          <w:sz w:val="24"/>
          <w:szCs w:val="24"/>
        </w:rPr>
        <w:br/>
        <w:t>В целях обеспечения охраны окружающей среды и здоровья человека, в соответствии с Федеральным законом от 06.10.2003г. №131-ФЗ «Об общих принципах организации местного самоуправления в Российской федерации», Федеральным законом от 24.06.1998г. №89-ФЗ «Об отходах производства и потребления», в соответствии с С</w:t>
      </w:r>
      <w:r>
        <w:rPr>
          <w:rFonts w:ascii="Times New Roman" w:hAnsi="Times New Roman"/>
          <w:sz w:val="24"/>
          <w:szCs w:val="24"/>
        </w:rPr>
        <w:t>анПиН</w:t>
      </w:r>
      <w:r w:rsidRPr="00D2092B">
        <w:rPr>
          <w:rFonts w:ascii="Times New Roman" w:hAnsi="Times New Roman"/>
          <w:sz w:val="24"/>
          <w:szCs w:val="24"/>
        </w:rPr>
        <w:t xml:space="preserve"> 2.07.01.-89* «Градостроительство. Планировка и застройка городских и сельских поселений», Санитарными правилами и нормами СанПиН 42-128-4690-88 «Санитарные правила содержания территорий населенных мест», </w:t>
      </w:r>
      <w:r>
        <w:rPr>
          <w:rFonts w:ascii="Times New Roman" w:hAnsi="Times New Roman"/>
          <w:sz w:val="24"/>
          <w:szCs w:val="24"/>
        </w:rPr>
        <w:t xml:space="preserve">руководствуясь ст. ст. 23,24 </w:t>
      </w:r>
      <w:r w:rsidRPr="00D2092B">
        <w:rPr>
          <w:rFonts w:ascii="Times New Roman" w:hAnsi="Times New Roman"/>
          <w:sz w:val="24"/>
          <w:szCs w:val="24"/>
        </w:rPr>
        <w:t>Устав</w:t>
      </w:r>
      <w:r>
        <w:rPr>
          <w:rFonts w:ascii="Times New Roman" w:hAnsi="Times New Roman"/>
          <w:sz w:val="24"/>
          <w:szCs w:val="24"/>
        </w:rPr>
        <w:t>а Мирнинского муниципального образования</w:t>
      </w:r>
      <w:r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642912">
        <w:rPr>
          <w:rFonts w:ascii="Times New Roman" w:hAnsi="Times New Roman"/>
          <w:bCs/>
          <w:sz w:val="24"/>
          <w:szCs w:val="24"/>
        </w:rPr>
        <w:t>администрация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Мирнинского муниципального образования</w:t>
      </w:r>
    </w:p>
    <w:p w:rsidR="00D975E4" w:rsidRDefault="00D975E4" w:rsidP="009174B1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975E4" w:rsidRPr="00D2092B" w:rsidRDefault="00D975E4" w:rsidP="009174B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092B">
        <w:rPr>
          <w:rFonts w:ascii="Times New Roman" w:hAnsi="Times New Roman"/>
          <w:b/>
          <w:bCs/>
          <w:sz w:val="24"/>
          <w:szCs w:val="24"/>
        </w:rPr>
        <w:t>ПОСТАНОВЛЯ</w:t>
      </w:r>
      <w:r>
        <w:rPr>
          <w:rFonts w:ascii="Times New Roman" w:hAnsi="Times New Roman"/>
          <w:b/>
          <w:bCs/>
          <w:sz w:val="24"/>
          <w:szCs w:val="24"/>
        </w:rPr>
        <w:t>ЕТ</w:t>
      </w:r>
      <w:r w:rsidRPr="00D2092B">
        <w:rPr>
          <w:rFonts w:ascii="Times New Roman" w:hAnsi="Times New Roman"/>
          <w:sz w:val="24"/>
          <w:szCs w:val="24"/>
        </w:rPr>
        <w:t>:</w:t>
      </w:r>
    </w:p>
    <w:p w:rsidR="00D975E4" w:rsidRDefault="00D975E4" w:rsidP="009174B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975E4" w:rsidRDefault="00D975E4" w:rsidP="009174B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2092B">
        <w:rPr>
          <w:rFonts w:ascii="Times New Roman" w:hAnsi="Times New Roman"/>
          <w:sz w:val="24"/>
          <w:szCs w:val="24"/>
        </w:rPr>
        <w:t xml:space="preserve">1.Утвердить схему размещения </w:t>
      </w:r>
      <w:r>
        <w:rPr>
          <w:rFonts w:ascii="Times New Roman" w:hAnsi="Times New Roman"/>
          <w:sz w:val="24"/>
          <w:szCs w:val="24"/>
        </w:rPr>
        <w:t>мест (</w:t>
      </w:r>
      <w:r w:rsidRPr="00D2092B">
        <w:rPr>
          <w:rFonts w:ascii="Times New Roman" w:hAnsi="Times New Roman"/>
          <w:sz w:val="24"/>
          <w:szCs w:val="24"/>
        </w:rPr>
        <w:t>площадок</w:t>
      </w:r>
      <w:r>
        <w:rPr>
          <w:rFonts w:ascii="Times New Roman" w:hAnsi="Times New Roman"/>
          <w:sz w:val="24"/>
          <w:szCs w:val="24"/>
        </w:rPr>
        <w:t>)</w:t>
      </w:r>
      <w:r w:rsidRPr="00D2092B">
        <w:rPr>
          <w:rFonts w:ascii="Times New Roman" w:hAnsi="Times New Roman"/>
          <w:sz w:val="24"/>
          <w:szCs w:val="24"/>
        </w:rPr>
        <w:t xml:space="preserve"> для временного накопления твердых коммунальных отходов на территории </w:t>
      </w:r>
      <w:r>
        <w:rPr>
          <w:rFonts w:ascii="Times New Roman" w:hAnsi="Times New Roman"/>
          <w:sz w:val="24"/>
          <w:szCs w:val="24"/>
        </w:rPr>
        <w:t>Мирнинского муниципального образования (Приложение).</w:t>
      </w:r>
    </w:p>
    <w:p w:rsidR="00D975E4" w:rsidRDefault="00D975E4" w:rsidP="009174B1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2092B">
        <w:rPr>
          <w:rFonts w:ascii="Times New Roman" w:hAnsi="Times New Roman"/>
          <w:sz w:val="24"/>
          <w:szCs w:val="24"/>
        </w:rPr>
        <w:t xml:space="preserve">2.Настоящие постановление подлежит официальному </w:t>
      </w:r>
      <w:r>
        <w:rPr>
          <w:rFonts w:ascii="Times New Roman" w:hAnsi="Times New Roman"/>
          <w:sz w:val="24"/>
          <w:szCs w:val="24"/>
        </w:rPr>
        <w:t>опубликования в газете «Вестник Мирнинского муниципального образования»,</w:t>
      </w:r>
      <w:r w:rsidRPr="00D2092B">
        <w:rPr>
          <w:rFonts w:ascii="Times New Roman" w:hAnsi="Times New Roman"/>
          <w:sz w:val="24"/>
          <w:szCs w:val="24"/>
        </w:rPr>
        <w:t xml:space="preserve"> размещению на официальном сайте </w:t>
      </w:r>
      <w:r>
        <w:rPr>
          <w:rFonts w:ascii="Times New Roman" w:hAnsi="Times New Roman"/>
          <w:sz w:val="24"/>
          <w:szCs w:val="24"/>
        </w:rPr>
        <w:t>Мирнинского муниципального образования в информационно-телекоммуникационной сети «Интернет».</w:t>
      </w:r>
    </w:p>
    <w:p w:rsidR="00D975E4" w:rsidRPr="00D2092B" w:rsidRDefault="00D975E4" w:rsidP="009174B1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2092B">
        <w:rPr>
          <w:rFonts w:ascii="Times New Roman" w:hAnsi="Times New Roman"/>
          <w:sz w:val="24"/>
          <w:szCs w:val="24"/>
        </w:rPr>
        <w:t>3.Контроль исполнения настоящего постановления оставляю за собой.</w:t>
      </w:r>
    </w:p>
    <w:p w:rsidR="00D975E4" w:rsidRDefault="00D975E4" w:rsidP="009174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092B">
        <w:rPr>
          <w:rFonts w:ascii="Times New Roman" w:hAnsi="Times New Roman"/>
          <w:sz w:val="24"/>
          <w:szCs w:val="24"/>
        </w:rPr>
        <w:t xml:space="preserve"> Глава </w:t>
      </w:r>
      <w:r>
        <w:rPr>
          <w:rFonts w:ascii="Times New Roman" w:hAnsi="Times New Roman"/>
          <w:sz w:val="24"/>
          <w:szCs w:val="24"/>
        </w:rPr>
        <w:t>Мирнинского</w:t>
      </w:r>
    </w:p>
    <w:p w:rsidR="00D975E4" w:rsidRPr="00D2092B" w:rsidRDefault="00D975E4" w:rsidP="009174B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муниципального образования                                                                         А.В. Краснобаев</w:t>
      </w:r>
    </w:p>
    <w:p w:rsidR="00D975E4" w:rsidRPr="009174B1" w:rsidRDefault="00D975E4"/>
    <w:p w:rsidR="00D975E4" w:rsidRDefault="00D975E4"/>
    <w:p w:rsidR="00D975E4" w:rsidRDefault="00D975E4"/>
    <w:p w:rsidR="00D975E4" w:rsidRDefault="00D975E4"/>
    <w:p w:rsidR="00D975E4" w:rsidRDefault="00D975E4" w:rsidP="00E025AF">
      <w:pPr>
        <w:pStyle w:val="Heading9"/>
        <w:rPr>
          <w:sz w:val="20"/>
          <w:szCs w:val="20"/>
        </w:rPr>
        <w:sectPr w:rsidR="00D975E4" w:rsidSect="009174B1">
          <w:pgSz w:w="11906" w:h="16838"/>
          <w:pgMar w:top="1134" w:right="425" w:bottom="1134" w:left="1276" w:header="709" w:footer="709" w:gutter="0"/>
          <w:cols w:space="708"/>
          <w:docGrid w:linePitch="360"/>
        </w:sectPr>
      </w:pPr>
    </w:p>
    <w:tbl>
      <w:tblPr>
        <w:tblW w:w="0" w:type="auto"/>
        <w:tblLook w:val="0000"/>
      </w:tblPr>
      <w:tblGrid>
        <w:gridCol w:w="7338"/>
        <w:gridCol w:w="7371"/>
      </w:tblGrid>
      <w:tr w:rsidR="00D975E4" w:rsidRPr="006C7ED0" w:rsidTr="00E025AF">
        <w:tc>
          <w:tcPr>
            <w:tcW w:w="7338" w:type="dxa"/>
          </w:tcPr>
          <w:p w:rsidR="00D975E4" w:rsidRPr="00E025AF" w:rsidRDefault="00D975E4" w:rsidP="00E025AF">
            <w:pPr>
              <w:pStyle w:val="Heading9"/>
              <w:rPr>
                <w:sz w:val="20"/>
                <w:szCs w:val="20"/>
              </w:rPr>
            </w:pPr>
            <w:r w:rsidRPr="00E025AF">
              <w:rPr>
                <w:sz w:val="20"/>
                <w:szCs w:val="20"/>
              </w:rPr>
              <w:t>Согласовано</w:t>
            </w:r>
          </w:p>
          <w:p w:rsidR="00D975E4" w:rsidRPr="006C7ED0" w:rsidRDefault="00D975E4" w:rsidP="00E025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C7ED0">
              <w:rPr>
                <w:rFonts w:ascii="Times New Roman" w:hAnsi="Times New Roman"/>
                <w:sz w:val="20"/>
                <w:szCs w:val="20"/>
              </w:rPr>
              <w:t xml:space="preserve">Начальник территориального отдела Управления </w:t>
            </w:r>
          </w:p>
          <w:p w:rsidR="00D975E4" w:rsidRPr="006C7ED0" w:rsidRDefault="00D975E4" w:rsidP="00E025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C7ED0">
              <w:rPr>
                <w:rFonts w:ascii="Times New Roman" w:hAnsi="Times New Roman"/>
                <w:sz w:val="20"/>
                <w:szCs w:val="20"/>
              </w:rPr>
              <w:t xml:space="preserve">Роспотребнадзора по Иркутской области </w:t>
            </w:r>
          </w:p>
          <w:p w:rsidR="00D975E4" w:rsidRPr="006C7ED0" w:rsidRDefault="00D975E4" w:rsidP="00E025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C7ED0">
              <w:rPr>
                <w:rFonts w:ascii="Times New Roman" w:hAnsi="Times New Roman"/>
                <w:sz w:val="20"/>
                <w:szCs w:val="20"/>
              </w:rPr>
              <w:t>в Тайшетском и Чунском районах</w:t>
            </w:r>
          </w:p>
          <w:p w:rsidR="00D975E4" w:rsidRPr="006C7ED0" w:rsidRDefault="00D975E4" w:rsidP="00E025A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975E4" w:rsidRPr="006C7ED0" w:rsidRDefault="00D975E4" w:rsidP="00E025A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7ED0">
              <w:rPr>
                <w:rFonts w:ascii="Times New Roman" w:hAnsi="Times New Roman"/>
                <w:sz w:val="20"/>
                <w:szCs w:val="20"/>
              </w:rPr>
              <w:t>____________________Л.Н.Спасска</w:t>
            </w:r>
          </w:p>
          <w:p w:rsidR="00D975E4" w:rsidRPr="006C7ED0" w:rsidRDefault="00D975E4" w:rsidP="00E025A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975E4" w:rsidRPr="006C7ED0" w:rsidRDefault="00D975E4" w:rsidP="00E025A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7ED0">
              <w:rPr>
                <w:rFonts w:ascii="Times New Roman" w:hAnsi="Times New Roman"/>
                <w:sz w:val="20"/>
                <w:szCs w:val="20"/>
              </w:rPr>
              <w:t>«___» _____________ 20___г.</w:t>
            </w:r>
          </w:p>
          <w:p w:rsidR="00D975E4" w:rsidRPr="006C7ED0" w:rsidRDefault="00D975E4" w:rsidP="0052702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</w:tcPr>
          <w:p w:rsidR="00D975E4" w:rsidRDefault="00D975E4" w:rsidP="00E025AF">
            <w:pPr>
              <w:pStyle w:val="NoSpacing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5027A">
              <w:rPr>
                <w:rFonts w:ascii="Times New Roman" w:hAnsi="Times New Roman"/>
                <w:sz w:val="20"/>
                <w:szCs w:val="20"/>
              </w:rPr>
              <w:t>Приложение №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D975E4" w:rsidRPr="00E025AF" w:rsidRDefault="00D975E4" w:rsidP="00E025AF">
            <w:pPr>
              <w:pStyle w:val="NoSpacing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E025AF">
              <w:rPr>
                <w:rFonts w:ascii="Times New Roman" w:hAnsi="Times New Roman"/>
                <w:b/>
                <w:sz w:val="20"/>
                <w:szCs w:val="20"/>
              </w:rPr>
              <w:t>УТВЕРЖДЕНО</w:t>
            </w:r>
          </w:p>
          <w:p w:rsidR="00D975E4" w:rsidRPr="0065027A" w:rsidRDefault="00D975E4" w:rsidP="00E025AF">
            <w:pPr>
              <w:pStyle w:val="NoSpacing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5027A">
              <w:rPr>
                <w:rFonts w:ascii="Times New Roman" w:hAnsi="Times New Roman"/>
                <w:sz w:val="20"/>
                <w:szCs w:val="20"/>
              </w:rPr>
              <w:t>постановлени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ем </w:t>
            </w:r>
            <w:r w:rsidRPr="0065027A">
              <w:rPr>
                <w:rFonts w:ascii="Times New Roman" w:hAnsi="Times New Roman"/>
                <w:sz w:val="20"/>
                <w:szCs w:val="20"/>
              </w:rPr>
              <w:t xml:space="preserve"> Администрации</w:t>
            </w:r>
          </w:p>
          <w:p w:rsidR="00D975E4" w:rsidRPr="0065027A" w:rsidRDefault="00D975E4" w:rsidP="00E025AF">
            <w:pPr>
              <w:pStyle w:val="NoSpacing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Мирнинского</w:t>
            </w:r>
            <w:r w:rsidRPr="0065027A">
              <w:rPr>
                <w:rFonts w:ascii="Times New Roman" w:hAnsi="Times New Roman"/>
                <w:sz w:val="20"/>
                <w:szCs w:val="20"/>
              </w:rPr>
              <w:t xml:space="preserve"> муниципального образования  </w:t>
            </w:r>
          </w:p>
          <w:p w:rsidR="00D975E4" w:rsidRDefault="00D975E4" w:rsidP="00E025AF">
            <w:pPr>
              <w:pStyle w:val="NoSpacing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5027A">
              <w:rPr>
                <w:rFonts w:ascii="Times New Roman" w:hAnsi="Times New Roman"/>
                <w:sz w:val="20"/>
                <w:szCs w:val="20"/>
              </w:rPr>
              <w:t xml:space="preserve">от </w:t>
            </w:r>
            <w:r>
              <w:rPr>
                <w:rFonts w:ascii="Times New Roman" w:hAnsi="Times New Roman"/>
                <w:sz w:val="20"/>
                <w:szCs w:val="20"/>
              </w:rPr>
              <w:t>20.07.2020</w:t>
            </w:r>
            <w:r w:rsidRPr="0065027A">
              <w:rPr>
                <w:rFonts w:ascii="Times New Roman" w:hAnsi="Times New Roman"/>
                <w:sz w:val="20"/>
                <w:szCs w:val="20"/>
              </w:rPr>
              <w:t xml:space="preserve">г. № </w:t>
            </w:r>
            <w:r>
              <w:rPr>
                <w:rFonts w:ascii="Times New Roman" w:hAnsi="Times New Roman"/>
                <w:sz w:val="20"/>
                <w:szCs w:val="20"/>
              </w:rPr>
              <w:t>42</w:t>
            </w:r>
          </w:p>
          <w:p w:rsidR="00D975E4" w:rsidRDefault="00D975E4" w:rsidP="00E025AF">
            <w:pPr>
              <w:pStyle w:val="NoSpacing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Глава Мирнинского МО</w:t>
            </w:r>
          </w:p>
          <w:p w:rsidR="00D975E4" w:rsidRDefault="00D975E4" w:rsidP="00E025AF">
            <w:pPr>
              <w:pStyle w:val="NoSpacing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______________________ А.В. Краснобаев </w:t>
            </w:r>
          </w:p>
          <w:p w:rsidR="00D975E4" w:rsidRPr="006C7ED0" w:rsidRDefault="00D975E4" w:rsidP="00E025AF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D975E4" w:rsidRPr="006C7ED0" w:rsidRDefault="00D975E4" w:rsidP="00E025AF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C7ED0">
              <w:rPr>
                <w:rFonts w:ascii="Times New Roman" w:hAnsi="Times New Roman"/>
                <w:sz w:val="20"/>
                <w:szCs w:val="20"/>
              </w:rPr>
              <w:t>«___»_________________ 20___ г.</w:t>
            </w:r>
          </w:p>
        </w:tc>
      </w:tr>
    </w:tbl>
    <w:p w:rsidR="00D975E4" w:rsidRDefault="00D975E4" w:rsidP="0065027A">
      <w:pPr>
        <w:pStyle w:val="NoSpacing"/>
        <w:jc w:val="right"/>
        <w:rPr>
          <w:rFonts w:ascii="Times New Roman" w:hAnsi="Times New Roman"/>
          <w:sz w:val="20"/>
          <w:szCs w:val="20"/>
        </w:rPr>
      </w:pPr>
    </w:p>
    <w:p w:rsidR="00D975E4" w:rsidRPr="0065027A" w:rsidRDefault="00D975E4" w:rsidP="0065027A">
      <w:pPr>
        <w:pStyle w:val="NoSpacing"/>
        <w:jc w:val="right"/>
        <w:rPr>
          <w:rFonts w:ascii="Times New Roman" w:hAnsi="Times New Roman"/>
          <w:sz w:val="20"/>
          <w:szCs w:val="20"/>
        </w:rPr>
      </w:pPr>
    </w:p>
    <w:p w:rsidR="00D975E4" w:rsidRPr="0065027A" w:rsidRDefault="00D975E4" w:rsidP="002158E0">
      <w:pPr>
        <w:jc w:val="center"/>
        <w:rPr>
          <w:rFonts w:ascii="Times New Roman" w:hAnsi="Times New Roman"/>
          <w:b/>
          <w:sz w:val="20"/>
          <w:szCs w:val="20"/>
        </w:rPr>
      </w:pPr>
      <w:r w:rsidRPr="0065027A">
        <w:rPr>
          <w:rFonts w:ascii="Times New Roman" w:hAnsi="Times New Roman"/>
          <w:b/>
          <w:sz w:val="20"/>
          <w:szCs w:val="20"/>
        </w:rPr>
        <w:t xml:space="preserve">СХЕМА РАЗМЕЩЕНИЯ МЕСТ (ПЛОЩАДОК) НАКОПЛЕНИЯ ТВЕРДЫХ КОММУНАЛЬНЫХ ОТХОДОВ </w:t>
      </w:r>
      <w:r>
        <w:rPr>
          <w:rFonts w:ascii="Times New Roman" w:hAnsi="Times New Roman"/>
          <w:b/>
          <w:sz w:val="20"/>
          <w:szCs w:val="20"/>
        </w:rPr>
        <w:t>МИРНИНСКОМ</w:t>
      </w:r>
      <w:r w:rsidRPr="0065027A">
        <w:rPr>
          <w:rFonts w:ascii="Times New Roman" w:hAnsi="Times New Roman"/>
          <w:b/>
          <w:sz w:val="20"/>
          <w:szCs w:val="20"/>
        </w:rPr>
        <w:t xml:space="preserve"> МУНИЦИПАЛЬНОМ ОБРАЗОВАНИИ</w:t>
      </w:r>
    </w:p>
    <w:p w:rsidR="00D975E4" w:rsidRPr="0065027A" w:rsidRDefault="00D975E4" w:rsidP="00980AFF">
      <w:pPr>
        <w:spacing w:after="100" w:line="240" w:lineRule="auto"/>
        <w:jc w:val="center"/>
        <w:rPr>
          <w:rFonts w:ascii="Times New Roman" w:hAnsi="Times New Roman"/>
          <w:sz w:val="20"/>
          <w:szCs w:val="20"/>
        </w:rPr>
      </w:pPr>
    </w:p>
    <w:tbl>
      <w:tblPr>
        <w:tblW w:w="14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34"/>
        <w:gridCol w:w="1444"/>
        <w:gridCol w:w="2310"/>
        <w:gridCol w:w="4779"/>
        <w:gridCol w:w="5561"/>
      </w:tblGrid>
      <w:tr w:rsidR="00D975E4" w:rsidRPr="006C7ED0" w:rsidTr="00F8769E">
        <w:tc>
          <w:tcPr>
            <w:tcW w:w="534" w:type="dxa"/>
          </w:tcPr>
          <w:p w:rsidR="00D975E4" w:rsidRPr="00F202D4" w:rsidRDefault="00D975E4" w:rsidP="00162087">
            <w:pPr>
              <w:pStyle w:val="NoSpacing"/>
              <w:rPr>
                <w:rFonts w:ascii="Times New Roman" w:hAnsi="Times New Roman"/>
              </w:rPr>
            </w:pPr>
            <w:r w:rsidRPr="00F202D4">
              <w:rPr>
                <w:rFonts w:ascii="Times New Roman" w:hAnsi="Times New Roman"/>
              </w:rPr>
              <w:t>№ п/п</w:t>
            </w:r>
          </w:p>
        </w:tc>
        <w:tc>
          <w:tcPr>
            <w:tcW w:w="1444" w:type="dxa"/>
          </w:tcPr>
          <w:p w:rsidR="00D975E4" w:rsidRPr="00F202D4" w:rsidRDefault="00D975E4" w:rsidP="00F202D4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F202D4">
              <w:rPr>
                <w:rFonts w:ascii="Times New Roman" w:hAnsi="Times New Roman"/>
              </w:rPr>
              <w:t>Количество контейнеров</w:t>
            </w:r>
          </w:p>
        </w:tc>
        <w:tc>
          <w:tcPr>
            <w:tcW w:w="2310" w:type="dxa"/>
          </w:tcPr>
          <w:p w:rsidR="00D975E4" w:rsidRPr="00F202D4" w:rsidRDefault="00D975E4" w:rsidP="00F202D4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F202D4">
              <w:rPr>
                <w:rFonts w:ascii="Times New Roman" w:hAnsi="Times New Roman"/>
              </w:rPr>
              <w:t>Адрес, географические координаты контейнерной площадки</w:t>
            </w:r>
          </w:p>
        </w:tc>
        <w:tc>
          <w:tcPr>
            <w:tcW w:w="4779" w:type="dxa"/>
          </w:tcPr>
          <w:p w:rsidR="00D975E4" w:rsidRPr="00F202D4" w:rsidRDefault="00D975E4" w:rsidP="00F202D4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F202D4">
              <w:rPr>
                <w:rFonts w:ascii="Times New Roman" w:hAnsi="Times New Roman"/>
              </w:rPr>
              <w:t>Перечень МКД и ИЖС собственники которых складируют ТКО в контейнеры</w:t>
            </w:r>
          </w:p>
        </w:tc>
        <w:tc>
          <w:tcPr>
            <w:tcW w:w="5561" w:type="dxa"/>
          </w:tcPr>
          <w:p w:rsidR="00D975E4" w:rsidRPr="00F202D4" w:rsidRDefault="00D975E4" w:rsidP="00F202D4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F202D4">
              <w:rPr>
                <w:rFonts w:ascii="Times New Roman" w:hAnsi="Times New Roman"/>
              </w:rPr>
              <w:t>Схема размещения мест (площадок) накопления ТКО</w:t>
            </w:r>
          </w:p>
        </w:tc>
      </w:tr>
      <w:tr w:rsidR="00D975E4" w:rsidRPr="006C7ED0" w:rsidTr="00F8769E">
        <w:tc>
          <w:tcPr>
            <w:tcW w:w="534" w:type="dxa"/>
          </w:tcPr>
          <w:p w:rsidR="00D975E4" w:rsidRPr="006C7ED0" w:rsidRDefault="00D975E4" w:rsidP="00F202D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0" w:name="_GoBack" w:colFirst="2" w:colLast="3"/>
            <w:r w:rsidRPr="006C7ED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4" w:type="dxa"/>
          </w:tcPr>
          <w:p w:rsidR="00D975E4" w:rsidRPr="006C7ED0" w:rsidRDefault="00D975E4" w:rsidP="00F202D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7ED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10" w:type="dxa"/>
          </w:tcPr>
          <w:p w:rsidR="00D975E4" w:rsidRDefault="00D975E4" w:rsidP="004E6A23">
            <w:pPr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Иркутская область, Тайшетский р-н, </w:t>
            </w:r>
          </w:p>
          <w:p w:rsidR="00D975E4" w:rsidRDefault="00D975E4" w:rsidP="004E6A23">
            <w:pPr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Мирный, ул. Березовая, 7А</w:t>
            </w:r>
          </w:p>
          <w:p w:rsidR="00D975E4" w:rsidRDefault="00D975E4" w:rsidP="004E6A2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56.874171</w:t>
            </w:r>
          </w:p>
          <w:p w:rsidR="00D975E4" w:rsidRPr="006C7ED0" w:rsidRDefault="00D975E4" w:rsidP="004E6A2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97.713243</w:t>
            </w:r>
          </w:p>
        </w:tc>
        <w:tc>
          <w:tcPr>
            <w:tcW w:w="4779" w:type="dxa"/>
          </w:tcPr>
          <w:p w:rsidR="00D975E4" w:rsidRDefault="00D975E4" w:rsidP="004E6A2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частные домовладения</w:t>
            </w:r>
          </w:p>
          <w:p w:rsidR="00D975E4" w:rsidRDefault="00D975E4" w:rsidP="004E6A2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1, 3, 5, д.22 кв. 1.</w:t>
            </w:r>
          </w:p>
          <w:p w:rsidR="00D975E4" w:rsidRDefault="00D975E4" w:rsidP="004E6A2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ул. Березовая;</w:t>
            </w:r>
          </w:p>
          <w:p w:rsidR="00D975E4" w:rsidRDefault="00D975E4" w:rsidP="004E6A2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муниципальная собственность</w:t>
            </w:r>
          </w:p>
          <w:p w:rsidR="00D975E4" w:rsidRPr="0039304A" w:rsidRDefault="00D975E4" w:rsidP="004E6A23">
            <w:pPr>
              <w:shd w:val="clear" w:color="auto" w:fill="FFFFFF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  <w:r w:rsidRPr="0039304A">
              <w:rPr>
                <w:rFonts w:ascii="Times New Roman" w:hAnsi="Times New Roman"/>
              </w:rPr>
              <w:t>ногоквартирные дома</w:t>
            </w:r>
          </w:p>
          <w:p w:rsidR="00D975E4" w:rsidRPr="0039304A" w:rsidRDefault="00D975E4" w:rsidP="004E6A23">
            <w:pPr>
              <w:shd w:val="clear" w:color="auto" w:fill="FFFFFF"/>
              <w:spacing w:after="0"/>
              <w:rPr>
                <w:rFonts w:ascii="Times New Roman" w:hAnsi="Times New Roman"/>
              </w:rPr>
            </w:pPr>
            <w:r w:rsidRPr="0039304A">
              <w:rPr>
                <w:rFonts w:ascii="Times New Roman" w:hAnsi="Times New Roman"/>
              </w:rPr>
              <w:t>ул.</w:t>
            </w:r>
            <w:r>
              <w:rPr>
                <w:rFonts w:ascii="Times New Roman" w:hAnsi="Times New Roman"/>
              </w:rPr>
              <w:t xml:space="preserve"> </w:t>
            </w:r>
            <w:r w:rsidRPr="0039304A">
              <w:rPr>
                <w:rFonts w:ascii="Times New Roman" w:hAnsi="Times New Roman"/>
              </w:rPr>
              <w:t>Березовая:</w:t>
            </w:r>
            <w:r>
              <w:rPr>
                <w:rFonts w:ascii="Times New Roman" w:hAnsi="Times New Roman"/>
              </w:rPr>
              <w:t xml:space="preserve"> д.</w:t>
            </w:r>
            <w:r w:rsidRPr="0039304A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 xml:space="preserve"> кв.1</w:t>
            </w:r>
            <w:r w:rsidRPr="0039304A">
              <w:rPr>
                <w:rFonts w:ascii="Times New Roman" w:hAnsi="Times New Roman"/>
              </w:rPr>
              <w:t>;</w:t>
            </w:r>
            <w:r>
              <w:rPr>
                <w:rFonts w:ascii="Times New Roman" w:hAnsi="Times New Roman"/>
              </w:rPr>
              <w:t xml:space="preserve"> 2; д. </w:t>
            </w:r>
            <w:r w:rsidRPr="0039304A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 xml:space="preserve"> кв.1</w:t>
            </w:r>
            <w:r w:rsidRPr="0039304A">
              <w:rPr>
                <w:rFonts w:ascii="Times New Roman" w:hAnsi="Times New Roman"/>
              </w:rPr>
              <w:t>;</w:t>
            </w:r>
            <w:r>
              <w:rPr>
                <w:rFonts w:ascii="Times New Roman" w:hAnsi="Times New Roman"/>
              </w:rPr>
              <w:t xml:space="preserve"> 2; д. </w:t>
            </w:r>
            <w:r w:rsidRPr="0039304A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 xml:space="preserve"> кв.1;  2</w:t>
            </w:r>
            <w:r w:rsidRPr="0039304A">
              <w:rPr>
                <w:rFonts w:ascii="Times New Roman" w:hAnsi="Times New Roman"/>
              </w:rPr>
              <w:t>;</w:t>
            </w:r>
            <w:r>
              <w:rPr>
                <w:rFonts w:ascii="Times New Roman" w:hAnsi="Times New Roman"/>
              </w:rPr>
              <w:t xml:space="preserve"> д. </w:t>
            </w:r>
            <w:r w:rsidRPr="0039304A">
              <w:rPr>
                <w:rFonts w:ascii="Times New Roman" w:hAnsi="Times New Roman"/>
              </w:rPr>
              <w:t>8</w:t>
            </w:r>
            <w:r>
              <w:rPr>
                <w:rFonts w:ascii="Times New Roman" w:hAnsi="Times New Roman"/>
              </w:rPr>
              <w:t xml:space="preserve"> кв.1</w:t>
            </w:r>
            <w:r w:rsidRPr="0039304A">
              <w:rPr>
                <w:rFonts w:ascii="Times New Roman" w:hAnsi="Times New Roman"/>
              </w:rPr>
              <w:t>;</w:t>
            </w:r>
            <w:r>
              <w:rPr>
                <w:rFonts w:ascii="Times New Roman" w:hAnsi="Times New Roman"/>
              </w:rPr>
              <w:t xml:space="preserve"> 2; д. </w:t>
            </w:r>
            <w:r w:rsidRPr="0039304A">
              <w:rPr>
                <w:rFonts w:ascii="Times New Roman" w:hAnsi="Times New Roman"/>
              </w:rPr>
              <w:t>9</w:t>
            </w:r>
            <w:r>
              <w:rPr>
                <w:rFonts w:ascii="Times New Roman" w:hAnsi="Times New Roman"/>
              </w:rPr>
              <w:t xml:space="preserve"> кв.1; 2; д. </w:t>
            </w:r>
            <w:r w:rsidRPr="0039304A"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t xml:space="preserve"> кв.1; 2;  д. </w:t>
            </w:r>
            <w:r w:rsidRPr="0039304A">
              <w:rPr>
                <w:rFonts w:ascii="Times New Roman" w:hAnsi="Times New Roman"/>
              </w:rPr>
              <w:t>11</w:t>
            </w:r>
            <w:r>
              <w:rPr>
                <w:rFonts w:ascii="Times New Roman" w:hAnsi="Times New Roman"/>
              </w:rPr>
              <w:t xml:space="preserve"> кв.1</w:t>
            </w:r>
            <w:r w:rsidRPr="0039304A">
              <w:rPr>
                <w:rFonts w:ascii="Times New Roman" w:hAnsi="Times New Roman"/>
              </w:rPr>
              <w:t>;</w:t>
            </w:r>
            <w:r>
              <w:rPr>
                <w:rFonts w:ascii="Times New Roman" w:hAnsi="Times New Roman"/>
              </w:rPr>
              <w:t xml:space="preserve"> 2; д. </w:t>
            </w:r>
            <w:r w:rsidRPr="0039304A">
              <w:rPr>
                <w:rFonts w:ascii="Times New Roman" w:hAnsi="Times New Roman"/>
              </w:rPr>
              <w:t>12</w:t>
            </w:r>
            <w:r>
              <w:rPr>
                <w:rFonts w:ascii="Times New Roman" w:hAnsi="Times New Roman"/>
              </w:rPr>
              <w:t xml:space="preserve"> кв.1</w:t>
            </w:r>
            <w:r w:rsidRPr="0039304A">
              <w:rPr>
                <w:rFonts w:ascii="Times New Roman" w:hAnsi="Times New Roman"/>
              </w:rPr>
              <w:t>;</w:t>
            </w:r>
            <w:r>
              <w:rPr>
                <w:rFonts w:ascii="Times New Roman" w:hAnsi="Times New Roman"/>
              </w:rPr>
              <w:t xml:space="preserve"> 2; д. </w:t>
            </w:r>
            <w:r w:rsidRPr="0039304A">
              <w:rPr>
                <w:rFonts w:ascii="Times New Roman" w:hAnsi="Times New Roman"/>
              </w:rPr>
              <w:t>14</w:t>
            </w:r>
            <w:r>
              <w:rPr>
                <w:rFonts w:ascii="Times New Roman" w:hAnsi="Times New Roman"/>
              </w:rPr>
              <w:t xml:space="preserve"> кв.1</w:t>
            </w:r>
            <w:r w:rsidRPr="0039304A">
              <w:rPr>
                <w:rFonts w:ascii="Times New Roman" w:hAnsi="Times New Roman"/>
              </w:rPr>
              <w:t>;</w:t>
            </w:r>
            <w:r>
              <w:rPr>
                <w:rFonts w:ascii="Times New Roman" w:hAnsi="Times New Roman"/>
              </w:rPr>
              <w:t xml:space="preserve"> 2; д.</w:t>
            </w:r>
            <w:r w:rsidRPr="0039304A">
              <w:rPr>
                <w:rFonts w:ascii="Times New Roman" w:hAnsi="Times New Roman"/>
              </w:rPr>
              <w:t>16</w:t>
            </w:r>
            <w:r>
              <w:rPr>
                <w:rFonts w:ascii="Times New Roman" w:hAnsi="Times New Roman"/>
              </w:rPr>
              <w:t xml:space="preserve"> кв.1</w:t>
            </w:r>
            <w:r w:rsidRPr="0039304A">
              <w:rPr>
                <w:rFonts w:ascii="Times New Roman" w:hAnsi="Times New Roman"/>
              </w:rPr>
              <w:t>;</w:t>
            </w:r>
            <w:r>
              <w:rPr>
                <w:rFonts w:ascii="Times New Roman" w:hAnsi="Times New Roman"/>
              </w:rPr>
              <w:t xml:space="preserve"> 2; д.</w:t>
            </w:r>
            <w:r w:rsidRPr="0039304A">
              <w:rPr>
                <w:rFonts w:ascii="Times New Roman" w:hAnsi="Times New Roman"/>
              </w:rPr>
              <w:t>18</w:t>
            </w:r>
            <w:r>
              <w:rPr>
                <w:rFonts w:ascii="Times New Roman" w:hAnsi="Times New Roman"/>
              </w:rPr>
              <w:t xml:space="preserve"> кв.1</w:t>
            </w:r>
            <w:r w:rsidRPr="0039304A">
              <w:rPr>
                <w:rFonts w:ascii="Times New Roman" w:hAnsi="Times New Roman"/>
              </w:rPr>
              <w:t>;</w:t>
            </w:r>
            <w:r>
              <w:rPr>
                <w:rFonts w:ascii="Times New Roman" w:hAnsi="Times New Roman"/>
              </w:rPr>
              <w:t xml:space="preserve"> 2; д. </w:t>
            </w:r>
            <w:r w:rsidRPr="0039304A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, кв.1</w:t>
            </w:r>
            <w:r w:rsidRPr="0039304A">
              <w:rPr>
                <w:rFonts w:ascii="Times New Roman" w:hAnsi="Times New Roman"/>
              </w:rPr>
              <w:t>;</w:t>
            </w:r>
            <w:r>
              <w:rPr>
                <w:rFonts w:ascii="Times New Roman" w:hAnsi="Times New Roman"/>
              </w:rPr>
              <w:t xml:space="preserve"> 2; д. </w:t>
            </w:r>
            <w:r w:rsidRPr="0039304A">
              <w:rPr>
                <w:rFonts w:ascii="Times New Roman" w:hAnsi="Times New Roman"/>
              </w:rPr>
              <w:t>22</w:t>
            </w:r>
            <w:r>
              <w:rPr>
                <w:rFonts w:ascii="Times New Roman" w:hAnsi="Times New Roman"/>
              </w:rPr>
              <w:t xml:space="preserve"> кв.1</w:t>
            </w:r>
            <w:r w:rsidRPr="0039304A">
              <w:rPr>
                <w:rFonts w:ascii="Times New Roman" w:hAnsi="Times New Roman"/>
              </w:rPr>
              <w:t>;</w:t>
            </w:r>
            <w:r>
              <w:rPr>
                <w:rFonts w:ascii="Times New Roman" w:hAnsi="Times New Roman"/>
              </w:rPr>
              <w:t xml:space="preserve"> 2.</w:t>
            </w:r>
          </w:p>
          <w:p w:rsidR="00D975E4" w:rsidRPr="0039304A" w:rsidRDefault="00D975E4" w:rsidP="004E6A2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975E4" w:rsidRPr="006C7ED0" w:rsidRDefault="00D975E4" w:rsidP="0016208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1" w:type="dxa"/>
          </w:tcPr>
          <w:p w:rsidR="00D975E4" w:rsidRPr="004E6A23" w:rsidRDefault="00D975E4" w:rsidP="00162087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0697B">
              <w:rPr>
                <w:rFonts w:ascii="Times New Roman" w:hAnsi="Times New Roman"/>
                <w:noProof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3.25pt;height:219.75pt">
                  <v:imagedata r:id="rId5" o:title=""/>
                </v:shape>
              </w:pict>
            </w:r>
          </w:p>
        </w:tc>
      </w:tr>
      <w:tr w:rsidR="00D975E4" w:rsidRPr="006C7ED0" w:rsidTr="00F8769E">
        <w:tc>
          <w:tcPr>
            <w:tcW w:w="534" w:type="dxa"/>
          </w:tcPr>
          <w:p w:rsidR="00D975E4" w:rsidRPr="006C7ED0" w:rsidRDefault="00D975E4" w:rsidP="00F202D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7ED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4" w:type="dxa"/>
          </w:tcPr>
          <w:p w:rsidR="00D975E4" w:rsidRPr="006C7ED0" w:rsidRDefault="00D975E4" w:rsidP="00F202D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10" w:type="dxa"/>
          </w:tcPr>
          <w:p w:rsidR="00D975E4" w:rsidRDefault="00D975E4" w:rsidP="004E6A23">
            <w:pPr>
              <w:ind w:left="-108" w:firstLine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Иркутская область, Тайшетский р-н, </w:t>
            </w:r>
          </w:p>
          <w:p w:rsidR="00D975E4" w:rsidRDefault="00D975E4" w:rsidP="004E6A23">
            <w:pPr>
              <w:ind w:left="-108" w:firstLine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Мирный, ул. Больничная, 8А</w:t>
            </w:r>
          </w:p>
          <w:p w:rsidR="00D975E4" w:rsidRDefault="00D975E4" w:rsidP="004E6A2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56.881958</w:t>
            </w:r>
          </w:p>
          <w:p w:rsidR="00D975E4" w:rsidRPr="006C7ED0" w:rsidRDefault="00D975E4" w:rsidP="004E6A2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97.699826</w:t>
            </w:r>
          </w:p>
        </w:tc>
        <w:tc>
          <w:tcPr>
            <w:tcW w:w="4779" w:type="dxa"/>
          </w:tcPr>
          <w:p w:rsidR="00D975E4" w:rsidRPr="0039304A" w:rsidRDefault="00D975E4" w:rsidP="004E6A23">
            <w:pPr>
              <w:spacing w:after="0" w:line="240" w:lineRule="auto"/>
              <w:rPr>
                <w:rFonts w:ascii="Times New Roman" w:hAnsi="Times New Roman"/>
              </w:rPr>
            </w:pPr>
            <w:r w:rsidRPr="006C7E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</w:rPr>
              <w:t>ч</w:t>
            </w:r>
            <w:r w:rsidRPr="0039304A">
              <w:rPr>
                <w:rFonts w:ascii="Times New Roman" w:hAnsi="Times New Roman"/>
              </w:rPr>
              <w:t xml:space="preserve">астные домовладения </w:t>
            </w:r>
          </w:p>
          <w:p w:rsidR="00D975E4" w:rsidRPr="0039304A" w:rsidRDefault="00D975E4" w:rsidP="004E6A23">
            <w:pPr>
              <w:spacing w:after="0" w:line="240" w:lineRule="auto"/>
              <w:rPr>
                <w:rFonts w:ascii="Times New Roman" w:hAnsi="Times New Roman"/>
              </w:rPr>
            </w:pPr>
            <w:r w:rsidRPr="0039304A">
              <w:rPr>
                <w:rFonts w:ascii="Times New Roman" w:hAnsi="Times New Roman"/>
              </w:rPr>
              <w:t>ул. Больничная: д.12</w:t>
            </w:r>
          </w:p>
          <w:p w:rsidR="00D975E4" w:rsidRPr="0039304A" w:rsidRDefault="00D975E4" w:rsidP="004E6A2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муниципальная собственность</w:t>
            </w:r>
          </w:p>
          <w:p w:rsidR="00D975E4" w:rsidRPr="006C7ED0" w:rsidRDefault="00D975E4" w:rsidP="004E6A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lang w:eastAsia="ru-RU"/>
              </w:rPr>
              <w:t>м</w:t>
            </w:r>
            <w:r w:rsidRPr="0039304A">
              <w:rPr>
                <w:rFonts w:ascii="Times New Roman" w:hAnsi="Times New Roman"/>
                <w:lang w:eastAsia="ru-RU"/>
              </w:rPr>
              <w:t>ногоквартирные дома ул.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39304A">
              <w:rPr>
                <w:rFonts w:ascii="Times New Roman" w:hAnsi="Times New Roman"/>
                <w:lang w:eastAsia="ru-RU"/>
              </w:rPr>
              <w:t>Больничная: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39304A">
              <w:rPr>
                <w:rFonts w:ascii="Times New Roman" w:hAnsi="Times New Roman"/>
                <w:lang w:eastAsia="ru-RU"/>
              </w:rPr>
              <w:t>д.1</w:t>
            </w:r>
            <w:r>
              <w:rPr>
                <w:rFonts w:ascii="Times New Roman" w:hAnsi="Times New Roman"/>
                <w:lang w:eastAsia="ru-RU"/>
              </w:rPr>
              <w:t>кв.1</w:t>
            </w:r>
            <w:r w:rsidRPr="0039304A">
              <w:rPr>
                <w:rFonts w:ascii="Times New Roman" w:hAnsi="Times New Roman"/>
                <w:lang w:eastAsia="ru-RU"/>
              </w:rPr>
              <w:t>;</w:t>
            </w:r>
            <w:r>
              <w:rPr>
                <w:rFonts w:ascii="Times New Roman" w:hAnsi="Times New Roman"/>
                <w:lang w:eastAsia="ru-RU"/>
              </w:rPr>
              <w:t xml:space="preserve"> 2; д. </w:t>
            </w:r>
            <w:r w:rsidRPr="0039304A">
              <w:rPr>
                <w:rFonts w:ascii="Times New Roman" w:hAnsi="Times New Roman"/>
                <w:lang w:eastAsia="ru-RU"/>
              </w:rPr>
              <w:t>2</w:t>
            </w:r>
            <w:r>
              <w:rPr>
                <w:rFonts w:ascii="Times New Roman" w:hAnsi="Times New Roman"/>
                <w:lang w:eastAsia="ru-RU"/>
              </w:rPr>
              <w:t xml:space="preserve"> кв.1</w:t>
            </w:r>
            <w:r w:rsidRPr="0039304A">
              <w:rPr>
                <w:rFonts w:ascii="Times New Roman" w:hAnsi="Times New Roman"/>
                <w:lang w:eastAsia="ru-RU"/>
              </w:rPr>
              <w:t>;</w:t>
            </w:r>
            <w:r>
              <w:rPr>
                <w:rFonts w:ascii="Times New Roman" w:hAnsi="Times New Roman"/>
                <w:lang w:eastAsia="ru-RU"/>
              </w:rPr>
              <w:t xml:space="preserve"> 2; д. </w:t>
            </w:r>
            <w:r w:rsidRPr="0039304A">
              <w:rPr>
                <w:rFonts w:ascii="Times New Roman" w:hAnsi="Times New Roman"/>
                <w:lang w:eastAsia="ru-RU"/>
              </w:rPr>
              <w:t>3</w:t>
            </w:r>
            <w:r>
              <w:rPr>
                <w:rFonts w:ascii="Times New Roman" w:hAnsi="Times New Roman"/>
                <w:lang w:eastAsia="ru-RU"/>
              </w:rPr>
              <w:t xml:space="preserve"> кв.1</w:t>
            </w:r>
            <w:r w:rsidRPr="0039304A">
              <w:rPr>
                <w:rFonts w:ascii="Times New Roman" w:hAnsi="Times New Roman"/>
                <w:lang w:eastAsia="ru-RU"/>
              </w:rPr>
              <w:t>;</w:t>
            </w:r>
            <w:r>
              <w:rPr>
                <w:rFonts w:ascii="Times New Roman" w:hAnsi="Times New Roman"/>
                <w:lang w:eastAsia="ru-RU"/>
              </w:rPr>
              <w:t xml:space="preserve"> 2; д. </w:t>
            </w:r>
            <w:r w:rsidRPr="0039304A">
              <w:rPr>
                <w:rFonts w:ascii="Times New Roman" w:hAnsi="Times New Roman"/>
                <w:lang w:eastAsia="ru-RU"/>
              </w:rPr>
              <w:t>4</w:t>
            </w:r>
            <w:r>
              <w:rPr>
                <w:rFonts w:ascii="Times New Roman" w:hAnsi="Times New Roman"/>
                <w:lang w:eastAsia="ru-RU"/>
              </w:rPr>
              <w:t xml:space="preserve"> кв.1</w:t>
            </w:r>
            <w:r w:rsidRPr="0039304A">
              <w:rPr>
                <w:rFonts w:ascii="Times New Roman" w:hAnsi="Times New Roman"/>
                <w:lang w:eastAsia="ru-RU"/>
              </w:rPr>
              <w:t>;</w:t>
            </w:r>
            <w:r>
              <w:rPr>
                <w:rFonts w:ascii="Times New Roman" w:hAnsi="Times New Roman"/>
                <w:lang w:eastAsia="ru-RU"/>
              </w:rPr>
              <w:t xml:space="preserve"> д. 5кв.1; 2; д. 6 кв. 1; 2; д. 7 кв.1; 2; д. </w:t>
            </w:r>
            <w:r w:rsidRPr="0039304A">
              <w:rPr>
                <w:rFonts w:ascii="Times New Roman" w:hAnsi="Times New Roman"/>
                <w:lang w:eastAsia="ru-RU"/>
              </w:rPr>
              <w:t>8</w:t>
            </w:r>
            <w:r>
              <w:rPr>
                <w:rFonts w:ascii="Times New Roman" w:hAnsi="Times New Roman"/>
                <w:lang w:eastAsia="ru-RU"/>
              </w:rPr>
              <w:t xml:space="preserve"> кв.1</w:t>
            </w:r>
            <w:r w:rsidRPr="0039304A">
              <w:rPr>
                <w:rFonts w:ascii="Times New Roman" w:hAnsi="Times New Roman"/>
                <w:lang w:eastAsia="ru-RU"/>
              </w:rPr>
              <w:t>;</w:t>
            </w:r>
            <w:r>
              <w:rPr>
                <w:rFonts w:ascii="Times New Roman" w:hAnsi="Times New Roman"/>
                <w:lang w:eastAsia="ru-RU"/>
              </w:rPr>
              <w:t xml:space="preserve"> 2; д.</w:t>
            </w:r>
            <w:r w:rsidRPr="0039304A">
              <w:rPr>
                <w:rFonts w:ascii="Times New Roman" w:hAnsi="Times New Roman"/>
                <w:lang w:eastAsia="ru-RU"/>
              </w:rPr>
              <w:t>10</w:t>
            </w:r>
            <w:r>
              <w:rPr>
                <w:rFonts w:ascii="Times New Roman" w:hAnsi="Times New Roman"/>
                <w:lang w:eastAsia="ru-RU"/>
              </w:rPr>
              <w:t xml:space="preserve"> кв.1</w:t>
            </w:r>
            <w:r w:rsidRPr="0039304A">
              <w:rPr>
                <w:rFonts w:ascii="Times New Roman" w:hAnsi="Times New Roman"/>
                <w:lang w:eastAsia="ru-RU"/>
              </w:rPr>
              <w:t>;</w:t>
            </w:r>
            <w:r>
              <w:rPr>
                <w:rFonts w:ascii="Times New Roman" w:hAnsi="Times New Roman"/>
                <w:lang w:eastAsia="ru-RU"/>
              </w:rPr>
              <w:t xml:space="preserve"> 2; д. 11, кв.1; 2; д. </w:t>
            </w:r>
            <w:r w:rsidRPr="0039304A">
              <w:rPr>
                <w:rFonts w:ascii="Times New Roman" w:hAnsi="Times New Roman"/>
                <w:lang w:eastAsia="ru-RU"/>
              </w:rPr>
              <w:t>14</w:t>
            </w:r>
            <w:r>
              <w:rPr>
                <w:rFonts w:ascii="Times New Roman" w:hAnsi="Times New Roman"/>
                <w:lang w:eastAsia="ru-RU"/>
              </w:rPr>
              <w:t>, кв.1; 2.</w:t>
            </w:r>
          </w:p>
        </w:tc>
        <w:tc>
          <w:tcPr>
            <w:tcW w:w="5561" w:type="dxa"/>
          </w:tcPr>
          <w:p w:rsidR="00D975E4" w:rsidRPr="004E6A23" w:rsidRDefault="00D975E4" w:rsidP="00162087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0697B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26" type="#_x0000_t75" style="width:239.25pt;height:250.5pt">
                  <v:imagedata r:id="rId6" o:title=""/>
                </v:shape>
              </w:pict>
            </w:r>
          </w:p>
        </w:tc>
      </w:tr>
      <w:tr w:rsidR="00D975E4" w:rsidRPr="006C7ED0" w:rsidTr="00F8769E">
        <w:tc>
          <w:tcPr>
            <w:tcW w:w="534" w:type="dxa"/>
          </w:tcPr>
          <w:p w:rsidR="00D975E4" w:rsidRPr="006C7ED0" w:rsidRDefault="00D975E4" w:rsidP="00F202D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7ED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44" w:type="dxa"/>
          </w:tcPr>
          <w:p w:rsidR="00D975E4" w:rsidRPr="006C7ED0" w:rsidRDefault="00D975E4" w:rsidP="00F202D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7ED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10" w:type="dxa"/>
          </w:tcPr>
          <w:p w:rsidR="00D975E4" w:rsidRDefault="00D975E4" w:rsidP="00537A97">
            <w:pPr>
              <w:ind w:left="-108" w:firstLine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Иркутская область, Тайшетский р-н, </w:t>
            </w:r>
          </w:p>
          <w:p w:rsidR="00D975E4" w:rsidRDefault="00D975E4" w:rsidP="00537A97">
            <w:pPr>
              <w:ind w:left="-108" w:firstLine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Мирный, ул. Набережная, 4А</w:t>
            </w:r>
          </w:p>
          <w:p w:rsidR="00D975E4" w:rsidRDefault="00D975E4" w:rsidP="00537A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56.8852</w:t>
            </w:r>
          </w:p>
          <w:p w:rsidR="00D975E4" w:rsidRPr="006C7ED0" w:rsidRDefault="00D975E4" w:rsidP="00537A9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97.7067</w:t>
            </w:r>
          </w:p>
        </w:tc>
        <w:tc>
          <w:tcPr>
            <w:tcW w:w="4779" w:type="dxa"/>
          </w:tcPr>
          <w:p w:rsidR="00D975E4" w:rsidRPr="008C71EB" w:rsidRDefault="00D975E4" w:rsidP="00537A9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Pr="008C71EB">
              <w:rPr>
                <w:rFonts w:ascii="Times New Roman" w:hAnsi="Times New Roman"/>
              </w:rPr>
              <w:t>астные домовладения</w:t>
            </w:r>
          </w:p>
          <w:p w:rsidR="00D975E4" w:rsidRPr="008C71EB" w:rsidRDefault="00D975E4" w:rsidP="00537A97">
            <w:pPr>
              <w:spacing w:after="0" w:line="240" w:lineRule="auto"/>
              <w:rPr>
                <w:rFonts w:ascii="Times New Roman" w:hAnsi="Times New Roman"/>
              </w:rPr>
            </w:pPr>
            <w:r w:rsidRPr="008C71EB">
              <w:rPr>
                <w:rFonts w:ascii="Times New Roman" w:hAnsi="Times New Roman"/>
              </w:rPr>
              <w:t>ул.</w:t>
            </w:r>
            <w:r>
              <w:rPr>
                <w:rFonts w:ascii="Times New Roman" w:hAnsi="Times New Roman"/>
              </w:rPr>
              <w:t xml:space="preserve"> </w:t>
            </w:r>
            <w:r w:rsidRPr="008C71EB">
              <w:rPr>
                <w:rFonts w:ascii="Times New Roman" w:hAnsi="Times New Roman"/>
              </w:rPr>
              <w:t>Набережная: д.1;</w:t>
            </w:r>
            <w:r>
              <w:rPr>
                <w:rFonts w:ascii="Times New Roman" w:hAnsi="Times New Roman"/>
              </w:rPr>
              <w:t xml:space="preserve"> </w:t>
            </w:r>
            <w:r w:rsidRPr="008C71EB">
              <w:rPr>
                <w:rFonts w:ascii="Times New Roman" w:hAnsi="Times New Roman"/>
              </w:rPr>
              <w:t>3;</w:t>
            </w:r>
            <w:r>
              <w:rPr>
                <w:rFonts w:ascii="Times New Roman" w:hAnsi="Times New Roman"/>
              </w:rPr>
              <w:t xml:space="preserve"> </w:t>
            </w:r>
            <w:r w:rsidRPr="008C71EB">
              <w:rPr>
                <w:rFonts w:ascii="Times New Roman" w:hAnsi="Times New Roman"/>
              </w:rPr>
              <w:t>12;</w:t>
            </w:r>
            <w:r>
              <w:rPr>
                <w:rFonts w:ascii="Times New Roman" w:hAnsi="Times New Roman"/>
              </w:rPr>
              <w:t xml:space="preserve"> </w:t>
            </w:r>
            <w:r w:rsidRPr="008C71EB">
              <w:rPr>
                <w:rFonts w:ascii="Times New Roman" w:hAnsi="Times New Roman"/>
              </w:rPr>
              <w:t>14;</w:t>
            </w:r>
            <w:r>
              <w:rPr>
                <w:rFonts w:ascii="Times New Roman" w:hAnsi="Times New Roman"/>
              </w:rPr>
              <w:t xml:space="preserve"> </w:t>
            </w:r>
            <w:r w:rsidRPr="008C71EB">
              <w:rPr>
                <w:rFonts w:ascii="Times New Roman" w:hAnsi="Times New Roman"/>
              </w:rPr>
              <w:t>16;</w:t>
            </w:r>
            <w:r>
              <w:rPr>
                <w:rFonts w:ascii="Times New Roman" w:hAnsi="Times New Roman"/>
              </w:rPr>
              <w:t xml:space="preserve"> </w:t>
            </w:r>
            <w:r w:rsidRPr="008C71EB">
              <w:rPr>
                <w:rFonts w:ascii="Times New Roman" w:hAnsi="Times New Roman"/>
              </w:rPr>
              <w:t>18;</w:t>
            </w:r>
            <w:r>
              <w:rPr>
                <w:rFonts w:ascii="Times New Roman" w:hAnsi="Times New Roman"/>
              </w:rPr>
              <w:t xml:space="preserve"> </w:t>
            </w:r>
            <w:r w:rsidRPr="008C71EB">
              <w:rPr>
                <w:rFonts w:ascii="Times New Roman" w:hAnsi="Times New Roman"/>
              </w:rPr>
              <w:t>20;</w:t>
            </w:r>
            <w:r>
              <w:rPr>
                <w:rFonts w:ascii="Times New Roman" w:hAnsi="Times New Roman"/>
              </w:rPr>
              <w:t xml:space="preserve"> </w:t>
            </w:r>
            <w:r w:rsidRPr="008C71EB">
              <w:rPr>
                <w:rFonts w:ascii="Times New Roman" w:hAnsi="Times New Roman"/>
              </w:rPr>
              <w:t>22;</w:t>
            </w:r>
            <w:r>
              <w:rPr>
                <w:rFonts w:ascii="Times New Roman" w:hAnsi="Times New Roman"/>
              </w:rPr>
              <w:t xml:space="preserve"> </w:t>
            </w:r>
            <w:r w:rsidRPr="008C71EB">
              <w:rPr>
                <w:rFonts w:ascii="Times New Roman" w:hAnsi="Times New Roman"/>
              </w:rPr>
              <w:t>24</w:t>
            </w:r>
            <w:r>
              <w:rPr>
                <w:rFonts w:ascii="Times New Roman" w:hAnsi="Times New Roman"/>
              </w:rPr>
              <w:t>.</w:t>
            </w:r>
          </w:p>
          <w:p w:rsidR="00D975E4" w:rsidRPr="008C71EB" w:rsidRDefault="00D975E4" w:rsidP="00537A97">
            <w:pPr>
              <w:spacing w:after="101" w:line="240" w:lineRule="auto"/>
              <w:rPr>
                <w:rFonts w:ascii="Times New Roman" w:hAnsi="Times New Roman"/>
              </w:rPr>
            </w:pPr>
          </w:p>
          <w:p w:rsidR="00D975E4" w:rsidRPr="006C7ED0" w:rsidRDefault="00D975E4" w:rsidP="00537A9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lang w:eastAsia="ru-RU"/>
              </w:rPr>
              <w:t>муниципальная собственность,</w:t>
            </w:r>
            <w:r w:rsidRPr="008C71EB">
              <w:rPr>
                <w:rFonts w:ascii="Times New Roman" w:hAnsi="Times New Roman"/>
                <w:lang w:eastAsia="ru-RU"/>
              </w:rPr>
              <w:t xml:space="preserve"> </w:t>
            </w:r>
            <w:r>
              <w:rPr>
                <w:rFonts w:ascii="Times New Roman" w:hAnsi="Times New Roman"/>
                <w:lang w:eastAsia="ru-RU"/>
              </w:rPr>
              <w:t>м</w:t>
            </w:r>
            <w:r w:rsidRPr="008C71EB">
              <w:rPr>
                <w:rFonts w:ascii="Times New Roman" w:hAnsi="Times New Roman"/>
                <w:lang w:eastAsia="ru-RU"/>
              </w:rPr>
              <w:t>ног</w:t>
            </w:r>
            <w:r>
              <w:rPr>
                <w:rFonts w:ascii="Times New Roman" w:hAnsi="Times New Roman"/>
                <w:lang w:eastAsia="ru-RU"/>
              </w:rPr>
              <w:t>оквартирные дома ул. Набережная: д.</w:t>
            </w:r>
            <w:r w:rsidRPr="008C71EB">
              <w:rPr>
                <w:rFonts w:ascii="Times New Roman" w:hAnsi="Times New Roman"/>
                <w:lang w:eastAsia="ru-RU"/>
              </w:rPr>
              <w:t>4</w:t>
            </w:r>
            <w:r>
              <w:rPr>
                <w:rFonts w:ascii="Times New Roman" w:hAnsi="Times New Roman"/>
                <w:lang w:eastAsia="ru-RU"/>
              </w:rPr>
              <w:t xml:space="preserve"> кв.1</w:t>
            </w:r>
            <w:r w:rsidRPr="008C71EB">
              <w:rPr>
                <w:rFonts w:ascii="Times New Roman" w:hAnsi="Times New Roman"/>
                <w:lang w:eastAsia="ru-RU"/>
              </w:rPr>
              <w:t>;</w:t>
            </w:r>
            <w:r>
              <w:rPr>
                <w:rFonts w:ascii="Times New Roman" w:hAnsi="Times New Roman"/>
                <w:lang w:eastAsia="ru-RU"/>
              </w:rPr>
              <w:t xml:space="preserve"> 2; д. </w:t>
            </w:r>
            <w:r w:rsidRPr="008C71EB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 xml:space="preserve"> кв.1</w:t>
            </w:r>
            <w:r w:rsidRPr="008C71EB">
              <w:rPr>
                <w:rFonts w:ascii="Times New Roman" w:hAnsi="Times New Roman"/>
                <w:lang w:eastAsia="ru-RU"/>
              </w:rPr>
              <w:t>;</w:t>
            </w:r>
            <w:r>
              <w:rPr>
                <w:rFonts w:ascii="Times New Roman" w:hAnsi="Times New Roman"/>
                <w:lang w:eastAsia="ru-RU"/>
              </w:rPr>
              <w:t xml:space="preserve"> 2;3; 4; д. </w:t>
            </w:r>
            <w:r w:rsidRPr="008C71EB">
              <w:rPr>
                <w:rFonts w:ascii="Times New Roman" w:hAnsi="Times New Roman"/>
                <w:lang w:eastAsia="ru-RU"/>
              </w:rPr>
              <w:t>8</w:t>
            </w:r>
            <w:r>
              <w:rPr>
                <w:rFonts w:ascii="Times New Roman" w:hAnsi="Times New Roman"/>
                <w:lang w:eastAsia="ru-RU"/>
              </w:rPr>
              <w:t xml:space="preserve"> кв.1</w:t>
            </w:r>
            <w:r w:rsidRPr="008C71EB">
              <w:rPr>
                <w:rFonts w:ascii="Times New Roman" w:hAnsi="Times New Roman"/>
                <w:lang w:eastAsia="ru-RU"/>
              </w:rPr>
              <w:t>;</w:t>
            </w:r>
            <w:r>
              <w:rPr>
                <w:rFonts w:ascii="Times New Roman" w:hAnsi="Times New Roman"/>
                <w:lang w:eastAsia="ru-RU"/>
              </w:rPr>
              <w:t xml:space="preserve"> 2;3; 4; д. </w:t>
            </w:r>
            <w:r w:rsidRPr="008C71EB">
              <w:rPr>
                <w:rFonts w:ascii="Times New Roman" w:hAnsi="Times New Roman"/>
                <w:lang w:eastAsia="ru-RU"/>
              </w:rPr>
              <w:t>10</w:t>
            </w:r>
            <w:r>
              <w:rPr>
                <w:rFonts w:ascii="Times New Roman" w:hAnsi="Times New Roman"/>
                <w:lang w:eastAsia="ru-RU"/>
              </w:rPr>
              <w:t xml:space="preserve"> кв.1; 2; 3.</w:t>
            </w:r>
            <w:r w:rsidRPr="008C71EB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5561" w:type="dxa"/>
          </w:tcPr>
          <w:p w:rsidR="00D975E4" w:rsidRPr="00537A97" w:rsidRDefault="00D975E4" w:rsidP="0016208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C0697B">
              <w:rPr>
                <w:rFonts w:ascii="Times New Roman" w:hAnsi="Times New Roman"/>
                <w:sz w:val="24"/>
                <w:szCs w:val="24"/>
              </w:rPr>
              <w:pict>
                <v:shape id="_x0000_i1027" type="#_x0000_t75" style="width:234pt;height:238.5pt">
                  <v:imagedata r:id="rId7" o:title=""/>
                </v:shape>
              </w:pict>
            </w:r>
          </w:p>
        </w:tc>
      </w:tr>
      <w:tr w:rsidR="00D975E4" w:rsidRPr="006C7ED0" w:rsidTr="00F8769E">
        <w:tc>
          <w:tcPr>
            <w:tcW w:w="534" w:type="dxa"/>
          </w:tcPr>
          <w:p w:rsidR="00D975E4" w:rsidRPr="006C7ED0" w:rsidRDefault="00D975E4" w:rsidP="00F202D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44" w:type="dxa"/>
          </w:tcPr>
          <w:p w:rsidR="00D975E4" w:rsidRPr="006C7ED0" w:rsidRDefault="00D975E4" w:rsidP="00F202D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10" w:type="dxa"/>
          </w:tcPr>
          <w:p w:rsidR="00D975E4" w:rsidRDefault="00D975E4" w:rsidP="001638B6">
            <w:pPr>
              <w:ind w:left="-108" w:firstLine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Иркутская область, Тайшетский р-н,</w:t>
            </w:r>
          </w:p>
          <w:p w:rsidR="00D975E4" w:rsidRDefault="00D975E4" w:rsidP="001638B6">
            <w:pPr>
              <w:ind w:left="-108" w:firstLine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с. Мирный,</w:t>
            </w:r>
          </w:p>
          <w:p w:rsidR="00D975E4" w:rsidRDefault="00D975E4" w:rsidP="001638B6">
            <w:pPr>
              <w:ind w:left="-108" w:firstLine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ул. Победы, 10А </w:t>
            </w:r>
          </w:p>
          <w:p w:rsidR="00D975E4" w:rsidRDefault="00D975E4" w:rsidP="001638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56.876592</w:t>
            </w:r>
          </w:p>
          <w:p w:rsidR="00D975E4" w:rsidRPr="000550CF" w:rsidRDefault="00D975E4" w:rsidP="001638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97.704157</w:t>
            </w:r>
          </w:p>
        </w:tc>
        <w:tc>
          <w:tcPr>
            <w:tcW w:w="4779" w:type="dxa"/>
          </w:tcPr>
          <w:p w:rsidR="00D975E4" w:rsidRPr="000550CF" w:rsidRDefault="00D975E4" w:rsidP="001638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муниципальная собственность, м</w:t>
            </w:r>
            <w:r w:rsidRPr="008C71EB">
              <w:rPr>
                <w:rFonts w:ascii="Times New Roman" w:hAnsi="Times New Roman"/>
              </w:rPr>
              <w:t>ногоквартирные дома</w:t>
            </w:r>
            <w:r>
              <w:rPr>
                <w:rFonts w:ascii="Times New Roman" w:hAnsi="Times New Roman"/>
              </w:rPr>
              <w:t xml:space="preserve"> по </w:t>
            </w:r>
            <w:r w:rsidRPr="008C71EB">
              <w:rPr>
                <w:rFonts w:ascii="Times New Roman" w:hAnsi="Times New Roman"/>
              </w:rPr>
              <w:t xml:space="preserve"> ул.</w:t>
            </w:r>
            <w:r>
              <w:rPr>
                <w:rFonts w:ascii="Times New Roman" w:hAnsi="Times New Roman"/>
              </w:rPr>
              <w:t xml:space="preserve"> </w:t>
            </w:r>
            <w:r w:rsidRPr="008C71EB">
              <w:rPr>
                <w:rFonts w:ascii="Times New Roman" w:hAnsi="Times New Roman"/>
              </w:rPr>
              <w:t>Победы:</w:t>
            </w:r>
            <w:r>
              <w:rPr>
                <w:rFonts w:ascii="Times New Roman" w:hAnsi="Times New Roman"/>
              </w:rPr>
              <w:t xml:space="preserve"> д.</w:t>
            </w:r>
            <w:r w:rsidRPr="008C71EB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 xml:space="preserve"> кв.1; 2; д. 2 кв.1</w:t>
            </w:r>
            <w:r w:rsidRPr="008C71EB">
              <w:rPr>
                <w:rFonts w:ascii="Times New Roman" w:hAnsi="Times New Roman"/>
              </w:rPr>
              <w:t>;</w:t>
            </w:r>
            <w:r>
              <w:rPr>
                <w:rFonts w:ascii="Times New Roman" w:hAnsi="Times New Roman"/>
              </w:rPr>
              <w:t xml:space="preserve"> 2; д. </w:t>
            </w:r>
            <w:r w:rsidRPr="008C71EB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 xml:space="preserve"> кв.1</w:t>
            </w:r>
            <w:r w:rsidRPr="008C71EB">
              <w:rPr>
                <w:rFonts w:ascii="Times New Roman" w:hAnsi="Times New Roman"/>
              </w:rPr>
              <w:t>;</w:t>
            </w:r>
            <w:r>
              <w:rPr>
                <w:rFonts w:ascii="Times New Roman" w:hAnsi="Times New Roman"/>
              </w:rPr>
              <w:t xml:space="preserve"> 2; д. </w:t>
            </w:r>
            <w:r w:rsidRPr="008C71EB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 xml:space="preserve"> кв.1</w:t>
            </w:r>
            <w:r w:rsidRPr="008C71EB">
              <w:rPr>
                <w:rFonts w:ascii="Times New Roman" w:hAnsi="Times New Roman"/>
              </w:rPr>
              <w:t>;</w:t>
            </w:r>
            <w:r>
              <w:rPr>
                <w:rFonts w:ascii="Times New Roman" w:hAnsi="Times New Roman"/>
              </w:rPr>
              <w:t xml:space="preserve">2; д. </w:t>
            </w:r>
            <w:r w:rsidRPr="008C71EB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 xml:space="preserve"> кв.1</w:t>
            </w:r>
            <w:r w:rsidRPr="008C71EB">
              <w:rPr>
                <w:rFonts w:ascii="Times New Roman" w:hAnsi="Times New Roman"/>
              </w:rPr>
              <w:t>;</w:t>
            </w:r>
            <w:r>
              <w:rPr>
                <w:rFonts w:ascii="Times New Roman" w:hAnsi="Times New Roman"/>
              </w:rPr>
              <w:t>2; д.  6 кв.1</w:t>
            </w:r>
            <w:r w:rsidRPr="008C71EB">
              <w:rPr>
                <w:rFonts w:ascii="Times New Roman" w:hAnsi="Times New Roman"/>
              </w:rPr>
              <w:t>;</w:t>
            </w:r>
            <w:r>
              <w:rPr>
                <w:rFonts w:ascii="Times New Roman" w:hAnsi="Times New Roman"/>
              </w:rPr>
              <w:t xml:space="preserve">  2; д. </w:t>
            </w:r>
            <w:r w:rsidRPr="008C71EB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 xml:space="preserve"> кв. 1</w:t>
            </w:r>
            <w:r w:rsidRPr="008C71EB">
              <w:rPr>
                <w:rFonts w:ascii="Times New Roman" w:hAnsi="Times New Roman"/>
              </w:rPr>
              <w:t>;</w:t>
            </w:r>
            <w:r>
              <w:rPr>
                <w:rFonts w:ascii="Times New Roman" w:hAnsi="Times New Roman"/>
              </w:rPr>
              <w:t xml:space="preserve"> 2; д. 8 кв. 1; 2; д.</w:t>
            </w:r>
            <w:r w:rsidRPr="008C71EB">
              <w:rPr>
                <w:rFonts w:ascii="Times New Roman" w:hAnsi="Times New Roman"/>
              </w:rPr>
              <w:t>9</w:t>
            </w:r>
            <w:r>
              <w:rPr>
                <w:rFonts w:ascii="Times New Roman" w:hAnsi="Times New Roman"/>
              </w:rPr>
              <w:t xml:space="preserve"> кв. 1</w:t>
            </w:r>
            <w:r w:rsidRPr="008C71EB">
              <w:rPr>
                <w:rFonts w:ascii="Times New Roman" w:hAnsi="Times New Roman"/>
              </w:rPr>
              <w:t>;</w:t>
            </w:r>
            <w:r>
              <w:rPr>
                <w:rFonts w:ascii="Times New Roman" w:hAnsi="Times New Roman"/>
              </w:rPr>
              <w:t xml:space="preserve"> 2; д.</w:t>
            </w:r>
            <w:r w:rsidRPr="008C71EB"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t xml:space="preserve"> кв.1; 2; д.11 кв.1; 2; д.1</w:t>
            </w:r>
            <w:r w:rsidRPr="008C71EB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 xml:space="preserve"> кв.2</w:t>
            </w:r>
            <w:r w:rsidRPr="008C71EB">
              <w:rPr>
                <w:rFonts w:ascii="Times New Roman" w:hAnsi="Times New Roman"/>
              </w:rPr>
              <w:t>;</w:t>
            </w:r>
            <w:r>
              <w:rPr>
                <w:rFonts w:ascii="Times New Roman" w:hAnsi="Times New Roman"/>
              </w:rPr>
              <w:t xml:space="preserve"> д.</w:t>
            </w:r>
            <w:r w:rsidRPr="008C71EB">
              <w:rPr>
                <w:rFonts w:ascii="Times New Roman" w:hAnsi="Times New Roman"/>
              </w:rPr>
              <w:t>13</w:t>
            </w:r>
            <w:r>
              <w:rPr>
                <w:rFonts w:ascii="Times New Roman" w:hAnsi="Times New Roman"/>
              </w:rPr>
              <w:t>, кв. 1</w:t>
            </w:r>
            <w:r w:rsidRPr="008C71EB">
              <w:rPr>
                <w:rFonts w:ascii="Times New Roman" w:hAnsi="Times New Roman"/>
              </w:rPr>
              <w:t>;</w:t>
            </w:r>
            <w:r>
              <w:rPr>
                <w:rFonts w:ascii="Times New Roman" w:hAnsi="Times New Roman"/>
              </w:rPr>
              <w:t xml:space="preserve"> 2; д. </w:t>
            </w:r>
            <w:r w:rsidRPr="008C71EB">
              <w:rPr>
                <w:rFonts w:ascii="Times New Roman" w:hAnsi="Times New Roman"/>
              </w:rPr>
              <w:t>14</w:t>
            </w:r>
            <w:r>
              <w:rPr>
                <w:rFonts w:ascii="Times New Roman" w:hAnsi="Times New Roman"/>
              </w:rPr>
              <w:t>, кв.1</w:t>
            </w:r>
            <w:r w:rsidRPr="008C71EB">
              <w:rPr>
                <w:rFonts w:ascii="Times New Roman" w:hAnsi="Times New Roman"/>
              </w:rPr>
              <w:t>;</w:t>
            </w:r>
            <w:r>
              <w:rPr>
                <w:rFonts w:ascii="Times New Roman" w:hAnsi="Times New Roman"/>
              </w:rPr>
              <w:t xml:space="preserve"> 2; д. </w:t>
            </w:r>
            <w:r w:rsidRPr="008C71EB">
              <w:rPr>
                <w:rFonts w:ascii="Times New Roman" w:hAnsi="Times New Roman"/>
              </w:rPr>
              <w:t>16</w:t>
            </w:r>
            <w:r>
              <w:rPr>
                <w:rFonts w:ascii="Times New Roman" w:hAnsi="Times New Roman"/>
              </w:rPr>
              <w:t xml:space="preserve"> кв.1</w:t>
            </w:r>
            <w:r w:rsidRPr="008C71EB">
              <w:rPr>
                <w:rFonts w:ascii="Times New Roman" w:hAnsi="Times New Roman"/>
              </w:rPr>
              <w:t>;</w:t>
            </w:r>
            <w:r>
              <w:rPr>
                <w:rFonts w:ascii="Times New Roman" w:hAnsi="Times New Roman"/>
              </w:rPr>
              <w:t xml:space="preserve"> 2; д. 1</w:t>
            </w:r>
            <w:r w:rsidRPr="008C71EB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 xml:space="preserve"> кв.1</w:t>
            </w:r>
            <w:r w:rsidRPr="008C71EB">
              <w:rPr>
                <w:rFonts w:ascii="Times New Roman" w:hAnsi="Times New Roman"/>
              </w:rPr>
              <w:t>;</w:t>
            </w:r>
            <w:r>
              <w:rPr>
                <w:rFonts w:ascii="Times New Roman" w:hAnsi="Times New Roman"/>
              </w:rPr>
              <w:t xml:space="preserve"> 2; д. 19 кв. 1; 2</w:t>
            </w:r>
            <w:r w:rsidRPr="008C71EB">
              <w:rPr>
                <w:rFonts w:ascii="Times New Roman" w:hAnsi="Times New Roman"/>
              </w:rPr>
              <w:t>;</w:t>
            </w:r>
            <w:r>
              <w:rPr>
                <w:rFonts w:ascii="Times New Roman" w:hAnsi="Times New Roman"/>
              </w:rPr>
              <w:t xml:space="preserve"> д. </w:t>
            </w:r>
            <w:r w:rsidRPr="008C71EB">
              <w:rPr>
                <w:rFonts w:ascii="Times New Roman" w:hAnsi="Times New Roman"/>
              </w:rPr>
              <w:t>21</w:t>
            </w:r>
            <w:r>
              <w:rPr>
                <w:rFonts w:ascii="Times New Roman" w:hAnsi="Times New Roman"/>
              </w:rPr>
              <w:t xml:space="preserve"> кв.1</w:t>
            </w:r>
            <w:r w:rsidRPr="008C71EB">
              <w:rPr>
                <w:rFonts w:ascii="Times New Roman" w:hAnsi="Times New Roman"/>
              </w:rPr>
              <w:t>;</w:t>
            </w:r>
            <w:r>
              <w:rPr>
                <w:rFonts w:ascii="Times New Roman" w:hAnsi="Times New Roman"/>
              </w:rPr>
              <w:t xml:space="preserve"> 2; д. </w:t>
            </w:r>
            <w:r w:rsidRPr="008C71EB">
              <w:rPr>
                <w:rFonts w:ascii="Times New Roman" w:hAnsi="Times New Roman"/>
              </w:rPr>
              <w:t>23</w:t>
            </w:r>
            <w:r>
              <w:rPr>
                <w:rFonts w:ascii="Times New Roman" w:hAnsi="Times New Roman"/>
              </w:rPr>
              <w:t xml:space="preserve"> кв.1; 2. д. 22 кв.1; 2 по ул. Школьная.</w:t>
            </w:r>
          </w:p>
        </w:tc>
        <w:tc>
          <w:tcPr>
            <w:tcW w:w="5561" w:type="dxa"/>
          </w:tcPr>
          <w:p w:rsidR="00D975E4" w:rsidRPr="00537A97" w:rsidRDefault="00D975E4" w:rsidP="00162087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697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28" type="#_x0000_t75" style="width:228pt;height:213pt">
                  <v:imagedata r:id="rId8" o:title=""/>
                </v:shape>
              </w:pict>
            </w:r>
          </w:p>
        </w:tc>
      </w:tr>
      <w:tr w:rsidR="00D975E4" w:rsidRPr="006C7ED0" w:rsidTr="00F8769E">
        <w:tc>
          <w:tcPr>
            <w:tcW w:w="534" w:type="dxa"/>
          </w:tcPr>
          <w:p w:rsidR="00D975E4" w:rsidRDefault="00D975E4" w:rsidP="00F202D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44" w:type="dxa"/>
          </w:tcPr>
          <w:p w:rsidR="00D975E4" w:rsidRDefault="00D975E4" w:rsidP="00F202D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10" w:type="dxa"/>
          </w:tcPr>
          <w:p w:rsidR="00D975E4" w:rsidRDefault="00D975E4" w:rsidP="001638B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Иркутская область,</w:t>
            </w:r>
          </w:p>
          <w:p w:rsidR="00D975E4" w:rsidRDefault="00D975E4" w:rsidP="001638B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Тайшетский р-н, </w:t>
            </w:r>
          </w:p>
          <w:p w:rsidR="00D975E4" w:rsidRDefault="00D975E4" w:rsidP="001638B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с. Мирный, </w:t>
            </w:r>
          </w:p>
          <w:p w:rsidR="00D975E4" w:rsidRDefault="00D975E4" w:rsidP="001638B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</w:rPr>
            </w:pPr>
          </w:p>
          <w:p w:rsidR="00D975E4" w:rsidRDefault="00D975E4" w:rsidP="001638B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Советская, 6А</w:t>
            </w:r>
          </w:p>
          <w:p w:rsidR="00D975E4" w:rsidRDefault="00D975E4" w:rsidP="001638B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56.882456</w:t>
            </w:r>
          </w:p>
          <w:p w:rsidR="00D975E4" w:rsidRDefault="00D975E4" w:rsidP="001638B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97.704229</w:t>
            </w:r>
          </w:p>
          <w:p w:rsidR="00D975E4" w:rsidRDefault="00D975E4" w:rsidP="001638B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</w:rPr>
            </w:pPr>
          </w:p>
          <w:p w:rsidR="00D975E4" w:rsidRPr="000550CF" w:rsidRDefault="00D975E4" w:rsidP="001638B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4779" w:type="dxa"/>
          </w:tcPr>
          <w:p w:rsidR="00D975E4" w:rsidRDefault="00D975E4" w:rsidP="001638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муниципальная собственность, м</w:t>
            </w:r>
            <w:r w:rsidRPr="008C71EB">
              <w:rPr>
                <w:rFonts w:ascii="Times New Roman" w:hAnsi="Times New Roman"/>
              </w:rPr>
              <w:t xml:space="preserve">ногоквартирные дома </w:t>
            </w:r>
            <w:r>
              <w:rPr>
                <w:rFonts w:ascii="Times New Roman" w:hAnsi="Times New Roman"/>
              </w:rPr>
              <w:t xml:space="preserve">по </w:t>
            </w:r>
            <w:r w:rsidRPr="008C71EB">
              <w:rPr>
                <w:rFonts w:ascii="Times New Roman" w:hAnsi="Times New Roman"/>
              </w:rPr>
              <w:t>ул.</w:t>
            </w:r>
            <w:r>
              <w:rPr>
                <w:rFonts w:ascii="Times New Roman" w:hAnsi="Times New Roman"/>
              </w:rPr>
              <w:t xml:space="preserve"> С</w:t>
            </w:r>
            <w:r w:rsidRPr="008C71EB">
              <w:rPr>
                <w:rFonts w:ascii="Times New Roman" w:hAnsi="Times New Roman"/>
              </w:rPr>
              <w:t>оветская:</w:t>
            </w:r>
            <w:r>
              <w:rPr>
                <w:rFonts w:ascii="Times New Roman" w:hAnsi="Times New Roman"/>
              </w:rPr>
              <w:t xml:space="preserve"> д. </w:t>
            </w:r>
            <w:r w:rsidRPr="008C71EB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 xml:space="preserve"> кв.1; 2;</w:t>
            </w:r>
          </w:p>
          <w:p w:rsidR="00D975E4" w:rsidRPr="00057101" w:rsidRDefault="00D975E4" w:rsidP="001638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 </w:t>
            </w:r>
            <w:r w:rsidRPr="00057101">
              <w:rPr>
                <w:rFonts w:ascii="Times New Roman" w:hAnsi="Times New Roman"/>
              </w:rPr>
              <w:t>ул.</w:t>
            </w:r>
            <w:r>
              <w:rPr>
                <w:rFonts w:ascii="Times New Roman" w:hAnsi="Times New Roman"/>
              </w:rPr>
              <w:t xml:space="preserve"> Школьная: д.2 кв.1</w:t>
            </w:r>
            <w:r w:rsidRPr="00057101">
              <w:rPr>
                <w:rFonts w:ascii="Times New Roman" w:hAnsi="Times New Roman"/>
              </w:rPr>
              <w:t>;</w:t>
            </w:r>
            <w:r>
              <w:rPr>
                <w:rFonts w:ascii="Times New Roman" w:hAnsi="Times New Roman"/>
              </w:rPr>
              <w:t xml:space="preserve"> 2; д. 4 кв.1</w:t>
            </w:r>
            <w:r w:rsidRPr="00057101">
              <w:rPr>
                <w:rFonts w:ascii="Times New Roman" w:hAnsi="Times New Roman"/>
              </w:rPr>
              <w:t>;</w:t>
            </w:r>
            <w:r>
              <w:rPr>
                <w:rFonts w:ascii="Times New Roman" w:hAnsi="Times New Roman"/>
              </w:rPr>
              <w:t xml:space="preserve"> 2</w:t>
            </w:r>
            <w:r w:rsidRPr="00057101">
              <w:rPr>
                <w:rFonts w:ascii="Times New Roman" w:hAnsi="Times New Roman"/>
              </w:rPr>
              <w:t>;</w:t>
            </w:r>
            <w:r>
              <w:rPr>
                <w:rFonts w:ascii="Times New Roman" w:hAnsi="Times New Roman"/>
              </w:rPr>
              <w:t xml:space="preserve"> д.6 кв.1</w:t>
            </w:r>
            <w:r w:rsidRPr="00057101">
              <w:rPr>
                <w:rFonts w:ascii="Times New Roman" w:hAnsi="Times New Roman"/>
              </w:rPr>
              <w:t>;</w:t>
            </w:r>
            <w:r>
              <w:rPr>
                <w:rFonts w:ascii="Times New Roman" w:hAnsi="Times New Roman"/>
              </w:rPr>
              <w:t xml:space="preserve"> 2; д.8 кв.1;2; д. 12 кв. 1; 2; д.13 кв.1; 2;  3; д. 14 кв.1; 2; 3; 4; </w:t>
            </w:r>
          </w:p>
          <w:p w:rsidR="00D975E4" w:rsidRPr="008C71EB" w:rsidRDefault="00D975E4" w:rsidP="001638B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975E4" w:rsidRPr="000550CF" w:rsidRDefault="00D975E4" w:rsidP="001638B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561" w:type="dxa"/>
          </w:tcPr>
          <w:p w:rsidR="00D975E4" w:rsidRPr="00537A97" w:rsidRDefault="00D975E4" w:rsidP="00537A97">
            <w:pPr>
              <w:pStyle w:val="NoSpacing"/>
              <w:ind w:right="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697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29" type="#_x0000_t75" style="width:237pt;height:190.5pt">
                  <v:imagedata r:id="rId9" o:title=""/>
                </v:shape>
              </w:pict>
            </w:r>
          </w:p>
        </w:tc>
      </w:tr>
      <w:tr w:rsidR="00D975E4" w:rsidRPr="006C7ED0" w:rsidTr="00F8769E">
        <w:trPr>
          <w:trHeight w:val="4658"/>
        </w:trPr>
        <w:tc>
          <w:tcPr>
            <w:tcW w:w="534" w:type="dxa"/>
          </w:tcPr>
          <w:p w:rsidR="00D975E4" w:rsidRDefault="00D975E4" w:rsidP="00F202D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44" w:type="dxa"/>
          </w:tcPr>
          <w:p w:rsidR="00D975E4" w:rsidRDefault="00D975E4" w:rsidP="00F202D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10" w:type="dxa"/>
          </w:tcPr>
          <w:p w:rsidR="00D975E4" w:rsidRDefault="00D975E4" w:rsidP="001638B6">
            <w:pPr>
              <w:spacing w:after="0" w:line="240" w:lineRule="auto"/>
              <w:ind w:left="-108" w:hanging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Иркутская область, Тайшетский р-н,</w:t>
            </w:r>
          </w:p>
          <w:p w:rsidR="00D975E4" w:rsidRDefault="00D975E4" w:rsidP="001638B6">
            <w:pPr>
              <w:spacing w:after="0" w:line="240" w:lineRule="auto"/>
              <w:ind w:left="-108" w:hanging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с. Мирный, </w:t>
            </w:r>
          </w:p>
          <w:p w:rsidR="00D975E4" w:rsidRDefault="00D975E4" w:rsidP="001638B6">
            <w:pPr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ул. Зеленая, 6 А</w:t>
            </w:r>
          </w:p>
          <w:p w:rsidR="00D975E4" w:rsidRDefault="00D975E4" w:rsidP="001638B6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56.882979</w:t>
            </w:r>
          </w:p>
          <w:p w:rsidR="00D975E4" w:rsidRDefault="00D975E4" w:rsidP="001638B6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97.712782</w:t>
            </w:r>
          </w:p>
          <w:p w:rsidR="00D975E4" w:rsidRDefault="00D975E4" w:rsidP="001638B6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</w:rPr>
            </w:pPr>
          </w:p>
          <w:p w:rsidR="00D975E4" w:rsidRPr="000550CF" w:rsidRDefault="00D975E4" w:rsidP="001638B6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4779" w:type="dxa"/>
          </w:tcPr>
          <w:p w:rsidR="00D975E4" w:rsidRPr="00F83BFE" w:rsidRDefault="00D975E4" w:rsidP="00016C1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Pr="00F83BFE">
              <w:rPr>
                <w:rFonts w:ascii="Times New Roman" w:hAnsi="Times New Roman"/>
              </w:rPr>
              <w:t>астные домовладения</w:t>
            </w:r>
          </w:p>
          <w:p w:rsidR="00D975E4" w:rsidRDefault="00D975E4" w:rsidP="00016C1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д. 1; 3; 5; 7; 8; 9; 10; 12; 15; 16;  д. 6 кв. 1 по ул. Зеленая; по ул. Терешковой д.14 кв.2; 27; 31; 33; </w:t>
            </w:r>
          </w:p>
          <w:p w:rsidR="00D975E4" w:rsidRDefault="00D975E4" w:rsidP="00016C1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975E4" w:rsidRPr="00F83BFE" w:rsidRDefault="00D975E4" w:rsidP="00016C1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муниципальная собственность, многоквартирный</w:t>
            </w:r>
            <w:r w:rsidRPr="008C71EB">
              <w:rPr>
                <w:rFonts w:ascii="Times New Roman" w:hAnsi="Times New Roman"/>
              </w:rPr>
              <w:t xml:space="preserve"> д</w:t>
            </w:r>
            <w:r>
              <w:rPr>
                <w:rFonts w:ascii="Times New Roman" w:hAnsi="Times New Roman"/>
              </w:rPr>
              <w:t>. 6 кв.2 по ул. Зеленая</w:t>
            </w:r>
          </w:p>
        </w:tc>
        <w:tc>
          <w:tcPr>
            <w:tcW w:w="5561" w:type="dxa"/>
          </w:tcPr>
          <w:p w:rsidR="00D975E4" w:rsidRPr="00537A97" w:rsidRDefault="00D975E4" w:rsidP="00162087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697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30" type="#_x0000_t75" style="width:231pt;height:221.25pt">
                  <v:imagedata r:id="rId10" o:title=""/>
                </v:shape>
              </w:pict>
            </w:r>
          </w:p>
        </w:tc>
      </w:tr>
      <w:tr w:rsidR="00D975E4" w:rsidRPr="006C7ED0" w:rsidTr="00F8769E">
        <w:tc>
          <w:tcPr>
            <w:tcW w:w="534" w:type="dxa"/>
          </w:tcPr>
          <w:p w:rsidR="00D975E4" w:rsidRDefault="00D975E4" w:rsidP="00F202D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44" w:type="dxa"/>
          </w:tcPr>
          <w:p w:rsidR="00D975E4" w:rsidRDefault="00D975E4" w:rsidP="00F202D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10" w:type="dxa"/>
          </w:tcPr>
          <w:p w:rsidR="00D975E4" w:rsidRDefault="00D975E4" w:rsidP="001638B6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Иркутская область, Тайшетский район,  </w:t>
            </w:r>
          </w:p>
          <w:p w:rsidR="00D975E4" w:rsidRDefault="00D975E4" w:rsidP="001638B6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с. Мирный ул. Терешковой, 32 А </w:t>
            </w:r>
          </w:p>
          <w:p w:rsidR="00D975E4" w:rsidRDefault="00D975E4" w:rsidP="001638B6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56.880693 </w:t>
            </w:r>
          </w:p>
          <w:p w:rsidR="00D975E4" w:rsidRDefault="00D975E4" w:rsidP="001638B6">
            <w:pPr>
              <w:spacing w:after="0" w:line="240" w:lineRule="auto"/>
              <w:ind w:left="-108" w:hanging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97.714784</w:t>
            </w:r>
          </w:p>
        </w:tc>
        <w:tc>
          <w:tcPr>
            <w:tcW w:w="4779" w:type="dxa"/>
          </w:tcPr>
          <w:p w:rsidR="00D975E4" w:rsidRPr="00F83BFE" w:rsidRDefault="00D975E4" w:rsidP="00016C1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Pr="00F83BFE">
              <w:rPr>
                <w:rFonts w:ascii="Times New Roman" w:hAnsi="Times New Roman"/>
              </w:rPr>
              <w:t>астные домовладения</w:t>
            </w:r>
          </w:p>
          <w:p w:rsidR="00D975E4" w:rsidRDefault="00D975E4" w:rsidP="00016C1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32; 34; 37; 39; 41; 47; 49; 55; 61; д. 67 кв.1; д.71.</w:t>
            </w:r>
          </w:p>
          <w:p w:rsidR="00D975E4" w:rsidRDefault="00D975E4" w:rsidP="00016C1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муниципальная собственность, многоквартирные</w:t>
            </w:r>
            <w:r w:rsidRPr="008C71EB">
              <w:rPr>
                <w:rFonts w:ascii="Times New Roman" w:hAnsi="Times New Roman"/>
              </w:rPr>
              <w:t xml:space="preserve"> д</w:t>
            </w:r>
            <w:r>
              <w:rPr>
                <w:rFonts w:ascii="Times New Roman" w:hAnsi="Times New Roman"/>
              </w:rPr>
              <w:t>. 63 кв.1; 2; д. 65 кв.1;2; д. 67кв. 2, д. 69, кв.1; 2 по ул. Терешковой</w:t>
            </w:r>
          </w:p>
        </w:tc>
        <w:tc>
          <w:tcPr>
            <w:tcW w:w="5561" w:type="dxa"/>
          </w:tcPr>
          <w:p w:rsidR="00D975E4" w:rsidRPr="00982DFE" w:rsidRDefault="00D975E4" w:rsidP="00162087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697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31" type="#_x0000_t75" style="width:234pt;height:215.25pt">
                  <v:imagedata r:id="rId11" o:title=""/>
                </v:shape>
              </w:pict>
            </w:r>
          </w:p>
        </w:tc>
      </w:tr>
      <w:tr w:rsidR="00D975E4" w:rsidRPr="006C7ED0" w:rsidTr="00F8769E">
        <w:tc>
          <w:tcPr>
            <w:tcW w:w="534" w:type="dxa"/>
          </w:tcPr>
          <w:p w:rsidR="00D975E4" w:rsidRDefault="00D975E4" w:rsidP="00F202D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4" w:type="dxa"/>
          </w:tcPr>
          <w:p w:rsidR="00D975E4" w:rsidRDefault="00D975E4" w:rsidP="00F202D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10" w:type="dxa"/>
          </w:tcPr>
          <w:p w:rsidR="00D975E4" w:rsidRDefault="00D975E4" w:rsidP="001638B6">
            <w:pPr>
              <w:spacing w:after="0" w:line="240" w:lineRule="auto"/>
              <w:ind w:left="-108" w:hanging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Иркутская область, Тайшетский р-н,</w:t>
            </w:r>
          </w:p>
          <w:p w:rsidR="00D975E4" w:rsidRDefault="00D975E4" w:rsidP="001638B6">
            <w:pPr>
              <w:spacing w:after="0" w:line="240" w:lineRule="auto"/>
              <w:ind w:left="-108" w:hanging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с. Мирный, </w:t>
            </w:r>
          </w:p>
          <w:p w:rsidR="00D975E4" w:rsidRDefault="00D975E4" w:rsidP="001638B6">
            <w:pPr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ул. Чехова, 8 А</w:t>
            </w:r>
          </w:p>
          <w:p w:rsidR="00D975E4" w:rsidRDefault="00D975E4" w:rsidP="001638B6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56.881414 </w:t>
            </w:r>
          </w:p>
          <w:p w:rsidR="00D975E4" w:rsidRDefault="00D975E4" w:rsidP="001638B6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97.707759</w:t>
            </w:r>
          </w:p>
          <w:p w:rsidR="00D975E4" w:rsidRDefault="00D975E4" w:rsidP="001638B6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</w:rPr>
            </w:pPr>
          </w:p>
          <w:p w:rsidR="00D975E4" w:rsidRPr="000550CF" w:rsidRDefault="00D975E4" w:rsidP="001638B6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4779" w:type="dxa"/>
          </w:tcPr>
          <w:p w:rsidR="00D975E4" w:rsidRDefault="00D975E4" w:rsidP="001638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  <w:r w:rsidRPr="00F83BFE">
              <w:rPr>
                <w:rFonts w:ascii="Times New Roman" w:hAnsi="Times New Roman"/>
              </w:rPr>
              <w:t>ногоквартирные дома</w:t>
            </w:r>
            <w:r>
              <w:rPr>
                <w:rFonts w:ascii="Times New Roman" w:hAnsi="Times New Roman"/>
              </w:rPr>
              <w:t>, муниципальная собственность</w:t>
            </w:r>
            <w:r w:rsidRPr="00F83BFE">
              <w:rPr>
                <w:rFonts w:ascii="Times New Roman" w:hAnsi="Times New Roman"/>
              </w:rPr>
              <w:t xml:space="preserve"> ул.</w:t>
            </w:r>
            <w:r>
              <w:rPr>
                <w:rFonts w:ascii="Times New Roman" w:hAnsi="Times New Roman"/>
              </w:rPr>
              <w:t xml:space="preserve"> Чехова д. 1 кв.1; 2; д.2 кв.1; 2; 3; 4; д. 3 кв.4; д. 5 кв.1; 2; д. 6 кв.1; 2; 4; д. 8 кв.3; д. 9 кв.1;  по ул. Советская - д. 7 кв.2; д. 8 кв.1; 2; д.10 кв.1; 2; 3; 4; </w:t>
            </w:r>
          </w:p>
          <w:p w:rsidR="00D975E4" w:rsidRPr="00F83BFE" w:rsidRDefault="00D975E4" w:rsidP="001638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Pr="00F83BFE">
              <w:rPr>
                <w:rFonts w:ascii="Times New Roman" w:hAnsi="Times New Roman"/>
              </w:rPr>
              <w:t>астные домовладения</w:t>
            </w:r>
          </w:p>
          <w:p w:rsidR="00D975E4" w:rsidRDefault="00D975E4" w:rsidP="001638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д.10 - по ул. Чехова, </w:t>
            </w:r>
          </w:p>
          <w:p w:rsidR="00D975E4" w:rsidRPr="008C71EB" w:rsidRDefault="00D975E4" w:rsidP="001638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 ул.Советская- д. </w:t>
            </w:r>
            <w:r w:rsidRPr="008C71EB">
              <w:rPr>
                <w:rFonts w:ascii="Times New Roman" w:hAnsi="Times New Roman"/>
              </w:rPr>
              <w:t>12;</w:t>
            </w:r>
            <w:r>
              <w:rPr>
                <w:rFonts w:ascii="Times New Roman" w:hAnsi="Times New Roman"/>
              </w:rPr>
              <w:t xml:space="preserve"> </w:t>
            </w:r>
            <w:r w:rsidRPr="008C71EB">
              <w:rPr>
                <w:rFonts w:ascii="Times New Roman" w:hAnsi="Times New Roman"/>
              </w:rPr>
              <w:t>22;</w:t>
            </w:r>
            <w:r>
              <w:rPr>
                <w:rFonts w:ascii="Times New Roman" w:hAnsi="Times New Roman"/>
              </w:rPr>
              <w:t xml:space="preserve"> </w:t>
            </w:r>
            <w:r w:rsidRPr="008C71EB">
              <w:rPr>
                <w:rFonts w:ascii="Times New Roman" w:hAnsi="Times New Roman"/>
              </w:rPr>
              <w:t>24;</w:t>
            </w:r>
            <w:r>
              <w:rPr>
                <w:rFonts w:ascii="Times New Roman" w:hAnsi="Times New Roman"/>
              </w:rPr>
              <w:t xml:space="preserve"> 28; 30.</w:t>
            </w:r>
          </w:p>
          <w:p w:rsidR="00D975E4" w:rsidRPr="00F83BFE" w:rsidRDefault="00D975E4" w:rsidP="001638B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561" w:type="dxa"/>
          </w:tcPr>
          <w:p w:rsidR="00D975E4" w:rsidRPr="00982DFE" w:rsidRDefault="00D975E4" w:rsidP="00162087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697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32" type="#_x0000_t75" style="width:239.25pt;height:267pt">
                  <v:imagedata r:id="rId12" o:title=""/>
                </v:shape>
              </w:pict>
            </w:r>
          </w:p>
        </w:tc>
      </w:tr>
      <w:tr w:rsidR="00D975E4" w:rsidRPr="006C7ED0" w:rsidTr="00F8769E">
        <w:tc>
          <w:tcPr>
            <w:tcW w:w="534" w:type="dxa"/>
          </w:tcPr>
          <w:p w:rsidR="00D975E4" w:rsidRDefault="00D975E4" w:rsidP="00F202D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44" w:type="dxa"/>
          </w:tcPr>
          <w:p w:rsidR="00D975E4" w:rsidRDefault="00D975E4" w:rsidP="00F202D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10" w:type="dxa"/>
          </w:tcPr>
          <w:p w:rsidR="00D975E4" w:rsidRDefault="00D975E4" w:rsidP="00982DFE">
            <w:pPr>
              <w:spacing w:after="0" w:line="240" w:lineRule="auto"/>
              <w:ind w:left="-108" w:hanging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Иркутская область, Тайшетский р-н,</w:t>
            </w:r>
          </w:p>
          <w:p w:rsidR="00D975E4" w:rsidRDefault="00D975E4" w:rsidP="00982DFE">
            <w:pPr>
              <w:spacing w:after="0" w:line="240" w:lineRule="auto"/>
              <w:ind w:left="-108" w:hanging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с. Мирный </w:t>
            </w:r>
          </w:p>
          <w:p w:rsidR="00D975E4" w:rsidRDefault="00D975E4" w:rsidP="00982DFE">
            <w:pPr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24 Партсъезда, 4А</w:t>
            </w:r>
          </w:p>
          <w:p w:rsidR="00D975E4" w:rsidRDefault="00D975E4" w:rsidP="00982DFE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56.878512</w:t>
            </w:r>
          </w:p>
          <w:p w:rsidR="00D975E4" w:rsidRPr="006C7ED0" w:rsidRDefault="00D975E4" w:rsidP="00982DFE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97.702352</w:t>
            </w:r>
          </w:p>
        </w:tc>
        <w:tc>
          <w:tcPr>
            <w:tcW w:w="4779" w:type="dxa"/>
          </w:tcPr>
          <w:p w:rsidR="00D975E4" w:rsidRPr="00057101" w:rsidRDefault="00D975E4" w:rsidP="001638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муниципальная собственность, м</w:t>
            </w:r>
            <w:r w:rsidRPr="00057101">
              <w:rPr>
                <w:rFonts w:ascii="Times New Roman" w:hAnsi="Times New Roman"/>
              </w:rPr>
              <w:t>ногоквартирные дома</w:t>
            </w:r>
            <w:r>
              <w:rPr>
                <w:rFonts w:ascii="Times New Roman" w:hAnsi="Times New Roman"/>
              </w:rPr>
              <w:t>:</w:t>
            </w:r>
            <w:r w:rsidRPr="00057101">
              <w:rPr>
                <w:rFonts w:ascii="Times New Roman" w:hAnsi="Times New Roman"/>
              </w:rPr>
              <w:t xml:space="preserve"> </w:t>
            </w:r>
          </w:p>
          <w:p w:rsidR="00D975E4" w:rsidRPr="00057101" w:rsidRDefault="00D975E4" w:rsidP="001638B6">
            <w:pPr>
              <w:spacing w:after="0" w:line="240" w:lineRule="auto"/>
              <w:rPr>
                <w:rFonts w:ascii="Times New Roman" w:hAnsi="Times New Roman"/>
              </w:rPr>
            </w:pPr>
            <w:r w:rsidRPr="00057101">
              <w:rPr>
                <w:rFonts w:ascii="Times New Roman" w:hAnsi="Times New Roman"/>
              </w:rPr>
              <w:t>ул.</w:t>
            </w:r>
            <w:r>
              <w:rPr>
                <w:rFonts w:ascii="Times New Roman" w:hAnsi="Times New Roman"/>
              </w:rPr>
              <w:t xml:space="preserve"> </w:t>
            </w:r>
            <w:r w:rsidRPr="00057101">
              <w:rPr>
                <w:rFonts w:ascii="Times New Roman" w:hAnsi="Times New Roman"/>
              </w:rPr>
              <w:t>24</w:t>
            </w:r>
            <w:r>
              <w:rPr>
                <w:rFonts w:ascii="Times New Roman" w:hAnsi="Times New Roman"/>
              </w:rPr>
              <w:t xml:space="preserve">  </w:t>
            </w:r>
            <w:r w:rsidRPr="00057101">
              <w:rPr>
                <w:rFonts w:ascii="Times New Roman" w:hAnsi="Times New Roman"/>
              </w:rPr>
              <w:t>Партсъезда:</w:t>
            </w:r>
            <w:r>
              <w:rPr>
                <w:rFonts w:ascii="Times New Roman" w:hAnsi="Times New Roman"/>
              </w:rPr>
              <w:t xml:space="preserve"> </w:t>
            </w:r>
            <w:r w:rsidRPr="00057101">
              <w:rPr>
                <w:rFonts w:ascii="Times New Roman" w:hAnsi="Times New Roman"/>
              </w:rPr>
              <w:t>д.1</w:t>
            </w:r>
            <w:r>
              <w:rPr>
                <w:rFonts w:ascii="Times New Roman" w:hAnsi="Times New Roman"/>
              </w:rPr>
              <w:t xml:space="preserve"> кв.1</w:t>
            </w:r>
            <w:r w:rsidRPr="00057101">
              <w:rPr>
                <w:rFonts w:ascii="Times New Roman" w:hAnsi="Times New Roman"/>
              </w:rPr>
              <w:t>;</w:t>
            </w:r>
            <w:r>
              <w:rPr>
                <w:rFonts w:ascii="Times New Roman" w:hAnsi="Times New Roman"/>
              </w:rPr>
              <w:t xml:space="preserve"> </w:t>
            </w:r>
            <w:r w:rsidRPr="00057101">
              <w:rPr>
                <w:rFonts w:ascii="Times New Roman" w:hAnsi="Times New Roman"/>
              </w:rPr>
              <w:t>2;</w:t>
            </w:r>
            <w:r>
              <w:rPr>
                <w:rFonts w:ascii="Times New Roman" w:hAnsi="Times New Roman"/>
              </w:rPr>
              <w:t xml:space="preserve"> д.2 кв.1; 2; д. 3 кв.1; 2; д.4 кв.1; 2; д. 5 кв. 1; 2; д.6 кв.1; 2; д. 7 кв.1; 2;  д.1; 2;  д. 9 кв. 1; 2;  д.10 кв.1; 2; д. 11 кв.1; 2; </w:t>
            </w:r>
          </w:p>
          <w:p w:rsidR="00D975E4" w:rsidRPr="006C7ED0" w:rsidRDefault="00D975E4" w:rsidP="001638B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1" w:type="dxa"/>
          </w:tcPr>
          <w:p w:rsidR="00D975E4" w:rsidRPr="00EF420E" w:rsidRDefault="00D975E4" w:rsidP="00162087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697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33" type="#_x0000_t75" style="width:236.25pt;height:285pt">
                  <v:imagedata r:id="rId13" o:title=""/>
                </v:shape>
              </w:pict>
            </w:r>
          </w:p>
        </w:tc>
      </w:tr>
      <w:tr w:rsidR="00D975E4" w:rsidRPr="006C7ED0" w:rsidTr="00F8769E">
        <w:trPr>
          <w:trHeight w:val="4838"/>
        </w:trPr>
        <w:tc>
          <w:tcPr>
            <w:tcW w:w="534" w:type="dxa"/>
          </w:tcPr>
          <w:p w:rsidR="00D975E4" w:rsidRDefault="00D975E4" w:rsidP="00F202D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44" w:type="dxa"/>
          </w:tcPr>
          <w:p w:rsidR="00D975E4" w:rsidRDefault="00D975E4" w:rsidP="00F202D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10" w:type="dxa"/>
          </w:tcPr>
          <w:p w:rsidR="00D975E4" w:rsidRDefault="00D975E4" w:rsidP="00581864">
            <w:pPr>
              <w:spacing w:after="0" w:line="240" w:lineRule="auto"/>
              <w:ind w:left="-108" w:hanging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Иркутская область, Тайшетский р-н,</w:t>
            </w:r>
          </w:p>
          <w:p w:rsidR="00D975E4" w:rsidRDefault="00D975E4" w:rsidP="00581864">
            <w:pPr>
              <w:spacing w:after="0" w:line="240" w:lineRule="auto"/>
              <w:ind w:left="-108" w:hanging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с. Мирный </w:t>
            </w:r>
          </w:p>
          <w:p w:rsidR="00D975E4" w:rsidRDefault="00D975E4" w:rsidP="00982DFE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24 Партсъезда, 17А</w:t>
            </w:r>
          </w:p>
          <w:p w:rsidR="00D975E4" w:rsidRDefault="00D975E4" w:rsidP="00982DFE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56.877832</w:t>
            </w:r>
          </w:p>
          <w:p w:rsidR="00D975E4" w:rsidRPr="006C7ED0" w:rsidRDefault="00D975E4" w:rsidP="00982DFE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97.706289</w:t>
            </w:r>
          </w:p>
        </w:tc>
        <w:tc>
          <w:tcPr>
            <w:tcW w:w="4779" w:type="dxa"/>
          </w:tcPr>
          <w:p w:rsidR="00D975E4" w:rsidRPr="00057101" w:rsidRDefault="00D975E4" w:rsidP="0058186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муниципальная собственность, м</w:t>
            </w:r>
            <w:r w:rsidRPr="00057101">
              <w:rPr>
                <w:rFonts w:ascii="Times New Roman" w:hAnsi="Times New Roman"/>
              </w:rPr>
              <w:t>ногоквартирные дома</w:t>
            </w:r>
            <w:r>
              <w:rPr>
                <w:rFonts w:ascii="Times New Roman" w:hAnsi="Times New Roman"/>
              </w:rPr>
              <w:t>:</w:t>
            </w:r>
            <w:r w:rsidRPr="00057101">
              <w:rPr>
                <w:rFonts w:ascii="Times New Roman" w:hAnsi="Times New Roman"/>
              </w:rPr>
              <w:t xml:space="preserve"> </w:t>
            </w:r>
          </w:p>
          <w:p w:rsidR="00D975E4" w:rsidRPr="006C7ED0" w:rsidRDefault="00D975E4" w:rsidP="0016208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lang w:eastAsia="ru-RU"/>
              </w:rPr>
              <w:t>ул. 24 Партсъезда: д. 13 кв.1; 2; д. 14 кв.1; 2; д. 16 кв.1; 2; д. 17 кв.2; д.19 кв.1; 2; д.20 кв.1;2; д. 21 кв.1;2; д.22 кв.1</w:t>
            </w:r>
          </w:p>
        </w:tc>
        <w:tc>
          <w:tcPr>
            <w:tcW w:w="5561" w:type="dxa"/>
          </w:tcPr>
          <w:p w:rsidR="00D975E4" w:rsidRPr="001F4FC3" w:rsidRDefault="00D975E4" w:rsidP="00162087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697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34" type="#_x0000_t75" style="width:195.75pt;height:237.75pt">
                  <v:imagedata r:id="rId14" o:title=""/>
                </v:shape>
              </w:pict>
            </w:r>
          </w:p>
        </w:tc>
      </w:tr>
      <w:tr w:rsidR="00D975E4" w:rsidRPr="006C7ED0" w:rsidTr="00F8769E">
        <w:tc>
          <w:tcPr>
            <w:tcW w:w="534" w:type="dxa"/>
          </w:tcPr>
          <w:p w:rsidR="00D975E4" w:rsidRDefault="00D975E4" w:rsidP="00F202D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44" w:type="dxa"/>
          </w:tcPr>
          <w:p w:rsidR="00D975E4" w:rsidRDefault="00D975E4" w:rsidP="00F202D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10" w:type="dxa"/>
          </w:tcPr>
          <w:p w:rsidR="00D975E4" w:rsidRDefault="00D975E4" w:rsidP="001638B6">
            <w:pPr>
              <w:spacing w:after="0" w:line="240" w:lineRule="auto"/>
              <w:ind w:left="-108" w:hanging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Иркутская область, Тайшетский р-н, </w:t>
            </w:r>
          </w:p>
          <w:p w:rsidR="00D975E4" w:rsidRDefault="00D975E4" w:rsidP="001638B6">
            <w:pPr>
              <w:spacing w:after="0" w:line="240" w:lineRule="auto"/>
              <w:ind w:left="-108" w:hanging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с. Мирный, </w:t>
            </w:r>
          </w:p>
          <w:p w:rsidR="00D975E4" w:rsidRDefault="00D975E4" w:rsidP="001638B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Первомайская,4А</w:t>
            </w:r>
          </w:p>
          <w:p w:rsidR="00D975E4" w:rsidRDefault="00D975E4" w:rsidP="001638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56.880071</w:t>
            </w:r>
          </w:p>
          <w:p w:rsidR="00D975E4" w:rsidRPr="000550CF" w:rsidRDefault="00D975E4" w:rsidP="001638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97.704445</w:t>
            </w:r>
          </w:p>
        </w:tc>
        <w:tc>
          <w:tcPr>
            <w:tcW w:w="4779" w:type="dxa"/>
          </w:tcPr>
          <w:p w:rsidR="00D975E4" w:rsidRPr="00057101" w:rsidRDefault="00D975E4" w:rsidP="001638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Pr="00057101">
              <w:rPr>
                <w:rFonts w:ascii="Times New Roman" w:hAnsi="Times New Roman"/>
              </w:rPr>
              <w:t>астные домовладения</w:t>
            </w:r>
            <w:r>
              <w:rPr>
                <w:rFonts w:ascii="Times New Roman" w:hAnsi="Times New Roman"/>
              </w:rPr>
              <w:t>:</w:t>
            </w:r>
          </w:p>
          <w:p w:rsidR="00D975E4" w:rsidRPr="00057101" w:rsidRDefault="00D975E4" w:rsidP="001638B6">
            <w:pPr>
              <w:spacing w:after="0" w:line="240" w:lineRule="auto"/>
              <w:rPr>
                <w:rFonts w:ascii="Times New Roman" w:hAnsi="Times New Roman"/>
              </w:rPr>
            </w:pPr>
            <w:r w:rsidRPr="00057101">
              <w:rPr>
                <w:rFonts w:ascii="Times New Roman" w:hAnsi="Times New Roman"/>
              </w:rPr>
              <w:t>ул.</w:t>
            </w:r>
            <w:r>
              <w:rPr>
                <w:rFonts w:ascii="Times New Roman" w:hAnsi="Times New Roman"/>
              </w:rPr>
              <w:t xml:space="preserve"> </w:t>
            </w:r>
            <w:r w:rsidRPr="00057101">
              <w:rPr>
                <w:rFonts w:ascii="Times New Roman" w:hAnsi="Times New Roman"/>
              </w:rPr>
              <w:t>Октябрьская:</w:t>
            </w:r>
            <w:r>
              <w:rPr>
                <w:rFonts w:ascii="Times New Roman" w:hAnsi="Times New Roman"/>
              </w:rPr>
              <w:t xml:space="preserve"> </w:t>
            </w:r>
            <w:r w:rsidRPr="00057101">
              <w:rPr>
                <w:rFonts w:ascii="Times New Roman" w:hAnsi="Times New Roman"/>
              </w:rPr>
              <w:t>д.1;</w:t>
            </w:r>
            <w:r>
              <w:rPr>
                <w:rFonts w:ascii="Times New Roman" w:hAnsi="Times New Roman"/>
              </w:rPr>
              <w:t xml:space="preserve"> </w:t>
            </w:r>
            <w:r w:rsidRPr="00057101">
              <w:rPr>
                <w:rFonts w:ascii="Times New Roman" w:hAnsi="Times New Roman"/>
              </w:rPr>
              <w:t>2;</w:t>
            </w:r>
            <w:r>
              <w:rPr>
                <w:rFonts w:ascii="Times New Roman" w:hAnsi="Times New Roman"/>
              </w:rPr>
              <w:t xml:space="preserve"> </w:t>
            </w:r>
            <w:r w:rsidRPr="00057101">
              <w:rPr>
                <w:rFonts w:ascii="Times New Roman" w:hAnsi="Times New Roman"/>
              </w:rPr>
              <w:t>3;</w:t>
            </w:r>
            <w:r>
              <w:rPr>
                <w:rFonts w:ascii="Times New Roman" w:hAnsi="Times New Roman"/>
              </w:rPr>
              <w:t xml:space="preserve"> </w:t>
            </w:r>
            <w:r w:rsidRPr="00057101">
              <w:rPr>
                <w:rFonts w:ascii="Times New Roman" w:hAnsi="Times New Roman"/>
              </w:rPr>
              <w:t>4;</w:t>
            </w:r>
            <w:r>
              <w:rPr>
                <w:rFonts w:ascii="Times New Roman" w:hAnsi="Times New Roman"/>
              </w:rPr>
              <w:t xml:space="preserve"> </w:t>
            </w:r>
            <w:r w:rsidRPr="00057101">
              <w:rPr>
                <w:rFonts w:ascii="Times New Roman" w:hAnsi="Times New Roman"/>
              </w:rPr>
              <w:t>5;</w:t>
            </w:r>
            <w:r>
              <w:rPr>
                <w:rFonts w:ascii="Times New Roman" w:hAnsi="Times New Roman"/>
              </w:rPr>
              <w:t xml:space="preserve"> </w:t>
            </w:r>
            <w:r w:rsidRPr="00057101">
              <w:rPr>
                <w:rFonts w:ascii="Times New Roman" w:hAnsi="Times New Roman"/>
              </w:rPr>
              <w:t>6;</w:t>
            </w:r>
            <w:r>
              <w:rPr>
                <w:rFonts w:ascii="Times New Roman" w:hAnsi="Times New Roman"/>
              </w:rPr>
              <w:t xml:space="preserve"> </w:t>
            </w:r>
            <w:r w:rsidRPr="00057101">
              <w:rPr>
                <w:rFonts w:ascii="Times New Roman" w:hAnsi="Times New Roman"/>
              </w:rPr>
              <w:t>12;</w:t>
            </w:r>
          </w:p>
          <w:p w:rsidR="00D975E4" w:rsidRPr="00057101" w:rsidRDefault="00D975E4" w:rsidP="001638B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975E4" w:rsidRPr="00057101" w:rsidRDefault="00D975E4" w:rsidP="001638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муниципальная собственность,</w:t>
            </w:r>
          </w:p>
          <w:p w:rsidR="00D975E4" w:rsidRPr="00057101" w:rsidRDefault="00D975E4" w:rsidP="001638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  <w:r w:rsidRPr="00057101">
              <w:rPr>
                <w:rFonts w:ascii="Times New Roman" w:hAnsi="Times New Roman"/>
              </w:rPr>
              <w:t>ногоквартирные дома</w:t>
            </w:r>
            <w:r>
              <w:rPr>
                <w:rFonts w:ascii="Times New Roman" w:hAnsi="Times New Roman"/>
              </w:rPr>
              <w:t>:</w:t>
            </w:r>
          </w:p>
          <w:p w:rsidR="00D975E4" w:rsidRPr="00057101" w:rsidRDefault="00D975E4" w:rsidP="001638B6">
            <w:pPr>
              <w:spacing w:after="0" w:line="240" w:lineRule="auto"/>
              <w:rPr>
                <w:rFonts w:ascii="Times New Roman" w:hAnsi="Times New Roman"/>
              </w:rPr>
            </w:pPr>
            <w:r w:rsidRPr="00057101">
              <w:rPr>
                <w:rFonts w:ascii="Times New Roman" w:hAnsi="Times New Roman"/>
              </w:rPr>
              <w:t>ул.</w:t>
            </w:r>
            <w:r>
              <w:rPr>
                <w:rFonts w:ascii="Times New Roman" w:hAnsi="Times New Roman"/>
              </w:rPr>
              <w:t xml:space="preserve"> </w:t>
            </w:r>
            <w:r w:rsidRPr="00057101">
              <w:rPr>
                <w:rFonts w:ascii="Times New Roman" w:hAnsi="Times New Roman"/>
              </w:rPr>
              <w:t>Первомайская:</w:t>
            </w:r>
            <w:r>
              <w:rPr>
                <w:rFonts w:ascii="Times New Roman" w:hAnsi="Times New Roman"/>
              </w:rPr>
              <w:t xml:space="preserve"> д.</w:t>
            </w:r>
            <w:r w:rsidRPr="00057101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 xml:space="preserve"> кв.1; 2; д.2 кв.1; 2; д.3 кв.1: 2; д. 4 кв.1; 2; д.5 кв. 1; 2; д.6 кв.1; 2; д.7 кв.1; 2; д. 8 кв.1; 2; д. </w:t>
            </w:r>
            <w:r w:rsidRPr="00057101">
              <w:rPr>
                <w:rFonts w:ascii="Times New Roman" w:hAnsi="Times New Roman"/>
              </w:rPr>
              <w:t>9</w:t>
            </w:r>
            <w:r>
              <w:rPr>
                <w:rFonts w:ascii="Times New Roman" w:hAnsi="Times New Roman"/>
              </w:rPr>
              <w:t xml:space="preserve"> кв.1; 2; д.10 кв.1; 2; д.1</w:t>
            </w:r>
            <w:r w:rsidRPr="00057101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 xml:space="preserve"> кв.1; 2; д. </w:t>
            </w:r>
            <w:r w:rsidRPr="00057101">
              <w:rPr>
                <w:rFonts w:ascii="Times New Roman" w:hAnsi="Times New Roman"/>
              </w:rPr>
              <w:t>12</w:t>
            </w:r>
            <w:r>
              <w:rPr>
                <w:rFonts w:ascii="Times New Roman" w:hAnsi="Times New Roman"/>
              </w:rPr>
              <w:t xml:space="preserve"> кв.1; 2</w:t>
            </w:r>
          </w:p>
          <w:p w:rsidR="00D975E4" w:rsidRPr="000550CF" w:rsidRDefault="00D975E4" w:rsidP="001638B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561" w:type="dxa"/>
          </w:tcPr>
          <w:p w:rsidR="00D975E4" w:rsidRPr="001F4FC3" w:rsidRDefault="00D975E4" w:rsidP="00162087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697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35" type="#_x0000_t75" style="width:195pt;height:246.75pt">
                  <v:imagedata r:id="rId15" o:title=""/>
                </v:shape>
              </w:pict>
            </w:r>
          </w:p>
        </w:tc>
      </w:tr>
      <w:tr w:rsidR="00D975E4" w:rsidRPr="006C7ED0" w:rsidTr="00F8769E">
        <w:trPr>
          <w:trHeight w:val="4479"/>
        </w:trPr>
        <w:tc>
          <w:tcPr>
            <w:tcW w:w="534" w:type="dxa"/>
          </w:tcPr>
          <w:p w:rsidR="00D975E4" w:rsidRDefault="00D975E4" w:rsidP="00F202D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44" w:type="dxa"/>
          </w:tcPr>
          <w:p w:rsidR="00D975E4" w:rsidRDefault="00D975E4" w:rsidP="00F202D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10" w:type="dxa"/>
          </w:tcPr>
          <w:p w:rsidR="00D975E4" w:rsidRDefault="00D975E4" w:rsidP="001638B6">
            <w:pPr>
              <w:spacing w:after="0" w:line="240" w:lineRule="auto"/>
              <w:ind w:left="72" w:hanging="28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Иркутская область, Тайшетский р-н, </w:t>
            </w:r>
          </w:p>
          <w:p w:rsidR="00D975E4" w:rsidRDefault="00D975E4" w:rsidP="001638B6">
            <w:pPr>
              <w:spacing w:after="0" w:line="240" w:lineRule="auto"/>
              <w:ind w:left="72" w:hanging="28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ст. Черманчет, </w:t>
            </w:r>
          </w:p>
          <w:p w:rsidR="00D975E4" w:rsidRDefault="00D975E4" w:rsidP="001638B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Вокзальная,1Б</w:t>
            </w:r>
          </w:p>
          <w:p w:rsidR="00D975E4" w:rsidRDefault="00D975E4" w:rsidP="001638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56.874932</w:t>
            </w:r>
          </w:p>
          <w:p w:rsidR="00D975E4" w:rsidRPr="000550CF" w:rsidRDefault="00D975E4" w:rsidP="001638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97.684372</w:t>
            </w:r>
          </w:p>
        </w:tc>
        <w:tc>
          <w:tcPr>
            <w:tcW w:w="4779" w:type="dxa"/>
          </w:tcPr>
          <w:p w:rsidR="00D975E4" w:rsidRPr="00844E39" w:rsidRDefault="00D975E4" w:rsidP="001638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Pr="00844E39">
              <w:rPr>
                <w:rFonts w:ascii="Times New Roman" w:hAnsi="Times New Roman"/>
              </w:rPr>
              <w:t>астные домовладения</w:t>
            </w:r>
          </w:p>
          <w:p w:rsidR="00D975E4" w:rsidRPr="00844E39" w:rsidRDefault="00D975E4" w:rsidP="001638B6">
            <w:pPr>
              <w:spacing w:after="0" w:line="240" w:lineRule="auto"/>
              <w:rPr>
                <w:rFonts w:ascii="Times New Roman" w:hAnsi="Times New Roman"/>
              </w:rPr>
            </w:pPr>
            <w:r w:rsidRPr="00844E39">
              <w:rPr>
                <w:rFonts w:ascii="Times New Roman" w:hAnsi="Times New Roman"/>
              </w:rPr>
              <w:t>ул.</w:t>
            </w:r>
            <w:r>
              <w:rPr>
                <w:rFonts w:ascii="Times New Roman" w:hAnsi="Times New Roman"/>
              </w:rPr>
              <w:t xml:space="preserve"> </w:t>
            </w:r>
            <w:r w:rsidRPr="00844E39">
              <w:rPr>
                <w:rFonts w:ascii="Times New Roman" w:hAnsi="Times New Roman"/>
              </w:rPr>
              <w:t>Вокзальная: д.1</w:t>
            </w:r>
            <w:r>
              <w:rPr>
                <w:rFonts w:ascii="Times New Roman" w:hAnsi="Times New Roman"/>
              </w:rPr>
              <w:t>3</w:t>
            </w:r>
            <w:r w:rsidRPr="00844E39">
              <w:rPr>
                <w:rFonts w:ascii="Times New Roman" w:hAnsi="Times New Roman"/>
              </w:rPr>
              <w:t xml:space="preserve">;14 </w:t>
            </w:r>
          </w:p>
          <w:p w:rsidR="00D975E4" w:rsidRPr="00844E39" w:rsidRDefault="00D975E4" w:rsidP="001638B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975E4" w:rsidRPr="00844E39" w:rsidRDefault="00D975E4" w:rsidP="001638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муниципальная собственность, м</w:t>
            </w:r>
            <w:r w:rsidRPr="00844E39">
              <w:rPr>
                <w:rFonts w:ascii="Times New Roman" w:hAnsi="Times New Roman"/>
              </w:rPr>
              <w:t>ногоквартирные дома</w:t>
            </w:r>
          </w:p>
          <w:p w:rsidR="00D975E4" w:rsidRPr="00844E39" w:rsidRDefault="00D975E4" w:rsidP="001638B6">
            <w:pPr>
              <w:spacing w:after="0" w:line="240" w:lineRule="auto"/>
              <w:rPr>
                <w:rFonts w:ascii="Times New Roman" w:hAnsi="Times New Roman"/>
              </w:rPr>
            </w:pPr>
            <w:r w:rsidRPr="00844E39">
              <w:rPr>
                <w:rFonts w:ascii="Times New Roman" w:hAnsi="Times New Roman"/>
              </w:rPr>
              <w:t>ул.</w:t>
            </w:r>
            <w:r>
              <w:rPr>
                <w:rFonts w:ascii="Times New Roman" w:hAnsi="Times New Roman"/>
              </w:rPr>
              <w:t xml:space="preserve"> </w:t>
            </w:r>
            <w:r w:rsidRPr="00844E39">
              <w:rPr>
                <w:rFonts w:ascii="Times New Roman" w:hAnsi="Times New Roman"/>
              </w:rPr>
              <w:t>Вокзальная:</w:t>
            </w:r>
            <w:r>
              <w:rPr>
                <w:rFonts w:ascii="Times New Roman" w:hAnsi="Times New Roman"/>
              </w:rPr>
              <w:t xml:space="preserve"> д.</w:t>
            </w:r>
            <w:r w:rsidRPr="00844E39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 xml:space="preserve"> кв.1</w:t>
            </w:r>
            <w:r w:rsidRPr="00844E39">
              <w:rPr>
                <w:rFonts w:ascii="Times New Roman" w:hAnsi="Times New Roman"/>
              </w:rPr>
              <w:t>;</w:t>
            </w:r>
            <w:r>
              <w:rPr>
                <w:rFonts w:ascii="Times New Roman" w:hAnsi="Times New Roman"/>
              </w:rPr>
              <w:t xml:space="preserve"> д.</w:t>
            </w:r>
            <w:r w:rsidRPr="00844E39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 xml:space="preserve"> кв.1</w:t>
            </w:r>
            <w:r w:rsidRPr="00844E39">
              <w:rPr>
                <w:rFonts w:ascii="Times New Roman" w:hAnsi="Times New Roman"/>
              </w:rPr>
              <w:t>;</w:t>
            </w:r>
            <w:r>
              <w:rPr>
                <w:rFonts w:ascii="Times New Roman" w:hAnsi="Times New Roman"/>
              </w:rPr>
              <w:t xml:space="preserve"> д.</w:t>
            </w:r>
            <w:r w:rsidRPr="00844E39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 xml:space="preserve"> кв.1; 2; д. </w:t>
            </w:r>
            <w:r w:rsidRPr="00844E39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 xml:space="preserve"> кв.1; 2; д.</w:t>
            </w:r>
            <w:r w:rsidRPr="00844E39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 xml:space="preserve"> кв.1</w:t>
            </w:r>
            <w:r w:rsidRPr="00844E39">
              <w:rPr>
                <w:rFonts w:ascii="Times New Roman" w:hAnsi="Times New Roman"/>
              </w:rPr>
              <w:t>;</w:t>
            </w:r>
            <w:r>
              <w:rPr>
                <w:rFonts w:ascii="Times New Roman" w:hAnsi="Times New Roman"/>
              </w:rPr>
              <w:t xml:space="preserve"> 2; д. </w:t>
            </w:r>
            <w:r w:rsidRPr="00844E39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 xml:space="preserve"> кв.1; 2; д. 7 кв.1; 2; д. 8 кв.1; 2; д. 9 кв.1; 2.</w:t>
            </w:r>
          </w:p>
          <w:p w:rsidR="00D975E4" w:rsidRPr="00DA0026" w:rsidRDefault="00D975E4" w:rsidP="001638B6">
            <w:pPr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5561" w:type="dxa"/>
          </w:tcPr>
          <w:p w:rsidR="00D975E4" w:rsidRPr="001F4FC3" w:rsidRDefault="00D975E4" w:rsidP="00162087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697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36" type="#_x0000_t75" style="width:214.5pt;height:260.25pt">
                  <v:imagedata r:id="rId16" o:title=""/>
                </v:shape>
              </w:pict>
            </w:r>
          </w:p>
        </w:tc>
      </w:tr>
      <w:tr w:rsidR="00D975E4" w:rsidRPr="006C7ED0" w:rsidTr="00F8769E">
        <w:trPr>
          <w:trHeight w:val="3940"/>
        </w:trPr>
        <w:tc>
          <w:tcPr>
            <w:tcW w:w="534" w:type="dxa"/>
          </w:tcPr>
          <w:p w:rsidR="00D975E4" w:rsidRDefault="00D975E4" w:rsidP="00F202D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44" w:type="dxa"/>
          </w:tcPr>
          <w:p w:rsidR="00D975E4" w:rsidRDefault="00D975E4" w:rsidP="00F202D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10" w:type="dxa"/>
          </w:tcPr>
          <w:p w:rsidR="00D975E4" w:rsidRDefault="00D975E4" w:rsidP="001638B6">
            <w:pPr>
              <w:spacing w:after="0" w:line="240" w:lineRule="auto"/>
              <w:ind w:left="-108" w:hanging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Иркутская область, Тайшетский р-н,</w:t>
            </w:r>
          </w:p>
          <w:p w:rsidR="00D975E4" w:rsidRDefault="00D975E4" w:rsidP="001638B6">
            <w:pPr>
              <w:spacing w:after="0" w:line="240" w:lineRule="auto"/>
              <w:ind w:left="-108" w:hanging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с. Мирный, </w:t>
            </w:r>
          </w:p>
          <w:p w:rsidR="00D975E4" w:rsidRDefault="00D975E4" w:rsidP="001638B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Лесная, 6А</w:t>
            </w:r>
          </w:p>
          <w:p w:rsidR="00D975E4" w:rsidRDefault="00D975E4" w:rsidP="001638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56.882015</w:t>
            </w:r>
          </w:p>
          <w:p w:rsidR="00D975E4" w:rsidRPr="000550CF" w:rsidRDefault="00D975E4" w:rsidP="001638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97.710190</w:t>
            </w:r>
          </w:p>
        </w:tc>
        <w:tc>
          <w:tcPr>
            <w:tcW w:w="4779" w:type="dxa"/>
          </w:tcPr>
          <w:p w:rsidR="00D975E4" w:rsidRPr="00844E39" w:rsidRDefault="00D975E4" w:rsidP="001638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Pr="00844E39">
              <w:rPr>
                <w:rFonts w:ascii="Times New Roman" w:hAnsi="Times New Roman"/>
              </w:rPr>
              <w:t>астные домовладения</w:t>
            </w:r>
            <w:r>
              <w:rPr>
                <w:rFonts w:ascii="Times New Roman" w:hAnsi="Times New Roman"/>
              </w:rPr>
              <w:t>:</w:t>
            </w:r>
          </w:p>
          <w:p w:rsidR="00D975E4" w:rsidRPr="00844E39" w:rsidRDefault="00D975E4" w:rsidP="001638B6">
            <w:pPr>
              <w:spacing w:after="0" w:line="240" w:lineRule="auto"/>
              <w:rPr>
                <w:rFonts w:ascii="Times New Roman" w:hAnsi="Times New Roman"/>
              </w:rPr>
            </w:pPr>
            <w:r w:rsidRPr="00844E39">
              <w:rPr>
                <w:rFonts w:ascii="Times New Roman" w:hAnsi="Times New Roman"/>
              </w:rPr>
              <w:t>ул.</w:t>
            </w:r>
            <w:r>
              <w:rPr>
                <w:rFonts w:ascii="Times New Roman" w:hAnsi="Times New Roman"/>
              </w:rPr>
              <w:t xml:space="preserve"> Лесная</w:t>
            </w:r>
            <w:r w:rsidRPr="00844E39">
              <w:rPr>
                <w:rFonts w:ascii="Times New Roman" w:hAnsi="Times New Roman"/>
              </w:rPr>
              <w:t>: д.</w:t>
            </w:r>
            <w:r>
              <w:rPr>
                <w:rFonts w:ascii="Times New Roman" w:hAnsi="Times New Roman"/>
              </w:rPr>
              <w:t>2</w:t>
            </w:r>
            <w:r w:rsidRPr="00844E39">
              <w:rPr>
                <w:rFonts w:ascii="Times New Roman" w:hAnsi="Times New Roman"/>
              </w:rPr>
              <w:t>;</w:t>
            </w:r>
            <w:r>
              <w:rPr>
                <w:rFonts w:ascii="Times New Roman" w:hAnsi="Times New Roman"/>
              </w:rPr>
              <w:t xml:space="preserve"> 3; 4; 6; 9; 11.</w:t>
            </w:r>
            <w:r w:rsidRPr="00844E39">
              <w:rPr>
                <w:rFonts w:ascii="Times New Roman" w:hAnsi="Times New Roman"/>
              </w:rPr>
              <w:t xml:space="preserve"> </w:t>
            </w:r>
          </w:p>
          <w:p w:rsidR="00D975E4" w:rsidRPr="00844E39" w:rsidRDefault="00D975E4" w:rsidP="001638B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975E4" w:rsidRPr="00DA0026" w:rsidRDefault="00D975E4" w:rsidP="001638B6">
            <w:pPr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5561" w:type="dxa"/>
          </w:tcPr>
          <w:p w:rsidR="00D975E4" w:rsidRPr="001F4FC3" w:rsidRDefault="00D975E4" w:rsidP="00162087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697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37" type="#_x0000_t75" style="width:198pt;height:258pt">
                  <v:imagedata r:id="rId17" o:title=""/>
                </v:shape>
              </w:pict>
            </w:r>
          </w:p>
        </w:tc>
      </w:tr>
      <w:tr w:rsidR="00D975E4" w:rsidRPr="006C7ED0" w:rsidTr="00F8769E">
        <w:trPr>
          <w:trHeight w:val="4299"/>
        </w:trPr>
        <w:tc>
          <w:tcPr>
            <w:tcW w:w="534" w:type="dxa"/>
          </w:tcPr>
          <w:p w:rsidR="00D975E4" w:rsidRDefault="00D975E4" w:rsidP="00F202D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444" w:type="dxa"/>
          </w:tcPr>
          <w:p w:rsidR="00D975E4" w:rsidRDefault="00D975E4" w:rsidP="00F202D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10" w:type="dxa"/>
          </w:tcPr>
          <w:p w:rsidR="00D975E4" w:rsidRDefault="00D975E4" w:rsidP="001638B6">
            <w:pPr>
              <w:spacing w:after="0" w:line="240" w:lineRule="auto"/>
              <w:ind w:left="-108" w:hanging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Иркутская область, Тайшетский р-н, </w:t>
            </w:r>
          </w:p>
          <w:p w:rsidR="00D975E4" w:rsidRDefault="00D975E4" w:rsidP="001638B6">
            <w:pPr>
              <w:spacing w:after="0" w:line="240" w:lineRule="auto"/>
              <w:ind w:left="-108" w:hanging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с. Мирный, </w:t>
            </w:r>
          </w:p>
          <w:p w:rsidR="00D975E4" w:rsidRDefault="00D975E4" w:rsidP="001638B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Кирова, 2А</w:t>
            </w:r>
          </w:p>
          <w:p w:rsidR="00D975E4" w:rsidRDefault="00D975E4" w:rsidP="001638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56.883893</w:t>
            </w:r>
          </w:p>
          <w:p w:rsidR="00D975E4" w:rsidRPr="000550CF" w:rsidRDefault="00D975E4" w:rsidP="001638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97.708420</w:t>
            </w:r>
          </w:p>
        </w:tc>
        <w:tc>
          <w:tcPr>
            <w:tcW w:w="4779" w:type="dxa"/>
          </w:tcPr>
          <w:p w:rsidR="00D975E4" w:rsidRPr="00844E39" w:rsidRDefault="00D975E4" w:rsidP="00016C1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Pr="00844E39">
              <w:rPr>
                <w:rFonts w:ascii="Times New Roman" w:hAnsi="Times New Roman"/>
              </w:rPr>
              <w:t>астные домовладения</w:t>
            </w:r>
          </w:p>
          <w:p w:rsidR="00D975E4" w:rsidRPr="00F83BFE" w:rsidRDefault="00D975E4" w:rsidP="00016C15">
            <w:pPr>
              <w:spacing w:after="0" w:line="240" w:lineRule="auto"/>
              <w:rPr>
                <w:rFonts w:ascii="Times New Roman" w:hAnsi="Times New Roman"/>
              </w:rPr>
            </w:pPr>
            <w:r w:rsidRPr="00844E39">
              <w:rPr>
                <w:rFonts w:ascii="Times New Roman" w:hAnsi="Times New Roman"/>
              </w:rPr>
              <w:t>ул.</w:t>
            </w:r>
            <w:r>
              <w:rPr>
                <w:rFonts w:ascii="Times New Roman" w:hAnsi="Times New Roman"/>
              </w:rPr>
              <w:t xml:space="preserve"> Кирова</w:t>
            </w:r>
            <w:r w:rsidRPr="00844E39"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</w:rPr>
              <w:t xml:space="preserve">д.3; 4; 5; 8; 10; 12; д.16 кв.1; по </w:t>
            </w:r>
            <w:r w:rsidRPr="00F83BFE">
              <w:rPr>
                <w:rFonts w:ascii="Times New Roman" w:hAnsi="Times New Roman"/>
              </w:rPr>
              <w:t>ул.</w:t>
            </w:r>
            <w:r>
              <w:rPr>
                <w:rFonts w:ascii="Times New Roman" w:hAnsi="Times New Roman"/>
              </w:rPr>
              <w:t xml:space="preserve"> </w:t>
            </w:r>
            <w:r w:rsidRPr="00F83BFE">
              <w:rPr>
                <w:rFonts w:ascii="Times New Roman" w:hAnsi="Times New Roman"/>
              </w:rPr>
              <w:t>Терешковой:</w:t>
            </w:r>
            <w:r>
              <w:rPr>
                <w:rFonts w:ascii="Times New Roman" w:hAnsi="Times New Roman"/>
              </w:rPr>
              <w:t xml:space="preserve"> </w:t>
            </w:r>
            <w:r w:rsidRPr="00F83BFE">
              <w:rPr>
                <w:rFonts w:ascii="Times New Roman" w:hAnsi="Times New Roman"/>
              </w:rPr>
              <w:t>д.1;</w:t>
            </w:r>
            <w:r>
              <w:rPr>
                <w:rFonts w:ascii="Times New Roman" w:hAnsi="Times New Roman"/>
              </w:rPr>
              <w:t xml:space="preserve"> </w:t>
            </w:r>
            <w:r w:rsidRPr="00F83BFE">
              <w:rPr>
                <w:rFonts w:ascii="Times New Roman" w:hAnsi="Times New Roman"/>
              </w:rPr>
              <w:t>3;</w:t>
            </w:r>
            <w:r>
              <w:rPr>
                <w:rFonts w:ascii="Times New Roman" w:hAnsi="Times New Roman"/>
              </w:rPr>
              <w:t xml:space="preserve"> </w:t>
            </w:r>
            <w:r w:rsidRPr="00F83BFE">
              <w:rPr>
                <w:rFonts w:ascii="Times New Roman" w:hAnsi="Times New Roman"/>
              </w:rPr>
              <w:t>4;</w:t>
            </w:r>
            <w:r>
              <w:rPr>
                <w:rFonts w:ascii="Times New Roman" w:hAnsi="Times New Roman"/>
              </w:rPr>
              <w:t xml:space="preserve"> </w:t>
            </w:r>
            <w:r w:rsidRPr="00F83BFE">
              <w:rPr>
                <w:rFonts w:ascii="Times New Roman" w:hAnsi="Times New Roman"/>
              </w:rPr>
              <w:t>5;</w:t>
            </w:r>
            <w:r>
              <w:rPr>
                <w:rFonts w:ascii="Times New Roman" w:hAnsi="Times New Roman"/>
              </w:rPr>
              <w:t xml:space="preserve"> </w:t>
            </w:r>
            <w:r w:rsidRPr="00F83BFE">
              <w:rPr>
                <w:rFonts w:ascii="Times New Roman" w:hAnsi="Times New Roman"/>
              </w:rPr>
              <w:t>6;</w:t>
            </w:r>
          </w:p>
          <w:p w:rsidR="00D975E4" w:rsidRPr="00844E39" w:rsidRDefault="00D975E4" w:rsidP="00016C15">
            <w:pPr>
              <w:spacing w:after="0" w:line="240" w:lineRule="auto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Pr="00F83BFE">
              <w:rPr>
                <w:rFonts w:ascii="Times New Roman" w:hAnsi="Times New Roman"/>
              </w:rPr>
              <w:t>7;</w:t>
            </w:r>
            <w:r>
              <w:rPr>
                <w:rFonts w:ascii="Times New Roman" w:hAnsi="Times New Roman"/>
              </w:rPr>
              <w:t xml:space="preserve"> </w:t>
            </w:r>
            <w:r w:rsidRPr="00F83BFE">
              <w:rPr>
                <w:rFonts w:ascii="Times New Roman" w:hAnsi="Times New Roman"/>
              </w:rPr>
              <w:t>8;</w:t>
            </w:r>
            <w:r>
              <w:rPr>
                <w:rFonts w:ascii="Times New Roman" w:hAnsi="Times New Roman"/>
              </w:rPr>
              <w:t xml:space="preserve"> </w:t>
            </w:r>
            <w:r w:rsidRPr="00F83BFE">
              <w:rPr>
                <w:rFonts w:ascii="Times New Roman" w:hAnsi="Times New Roman"/>
              </w:rPr>
              <w:t>9;</w:t>
            </w:r>
            <w:r>
              <w:rPr>
                <w:rFonts w:ascii="Times New Roman" w:hAnsi="Times New Roman"/>
              </w:rPr>
              <w:t xml:space="preserve"> </w:t>
            </w:r>
            <w:r w:rsidRPr="00F83BFE"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t>.</w:t>
            </w:r>
          </w:p>
          <w:p w:rsidR="00D975E4" w:rsidRDefault="00D975E4" w:rsidP="00016C1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муниципальная собственность м</w:t>
            </w:r>
            <w:r w:rsidRPr="00844E39">
              <w:rPr>
                <w:rFonts w:ascii="Times New Roman" w:hAnsi="Times New Roman"/>
              </w:rPr>
              <w:t>ногоквартирные дома</w:t>
            </w:r>
            <w:r>
              <w:rPr>
                <w:rFonts w:ascii="Times New Roman" w:hAnsi="Times New Roman"/>
              </w:rPr>
              <w:t xml:space="preserve">: д. 1; 2; 6; 7; 9; 11; 13; д.14 кв.1; 2; 3; 4; д. 15 кв.1; 2; 3; 4; д.16 кв.1; 2; 3; 4 по ул. Кирова </w:t>
            </w:r>
          </w:p>
          <w:p w:rsidR="00D975E4" w:rsidRPr="00DA0026" w:rsidRDefault="00D975E4" w:rsidP="00016C15">
            <w:pPr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5561" w:type="dxa"/>
          </w:tcPr>
          <w:p w:rsidR="00D975E4" w:rsidRPr="001F4FC3" w:rsidRDefault="00D975E4" w:rsidP="00162087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697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38" type="#_x0000_t75" style="width:255.75pt;height:302.25pt">
                  <v:imagedata r:id="rId18" o:title=""/>
                </v:shape>
              </w:pict>
            </w:r>
          </w:p>
        </w:tc>
      </w:tr>
      <w:tr w:rsidR="00D975E4" w:rsidRPr="006C7ED0" w:rsidTr="00F8769E">
        <w:tc>
          <w:tcPr>
            <w:tcW w:w="534" w:type="dxa"/>
          </w:tcPr>
          <w:p w:rsidR="00D975E4" w:rsidRDefault="00D975E4" w:rsidP="00F202D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44" w:type="dxa"/>
          </w:tcPr>
          <w:p w:rsidR="00D975E4" w:rsidRDefault="00D975E4" w:rsidP="00F202D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10" w:type="dxa"/>
          </w:tcPr>
          <w:p w:rsidR="00D975E4" w:rsidRDefault="00D975E4" w:rsidP="001638B6">
            <w:pPr>
              <w:spacing w:after="0" w:line="240" w:lineRule="auto"/>
              <w:ind w:left="-108" w:hanging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Иркутская область, Тайшетский р-н, </w:t>
            </w:r>
          </w:p>
          <w:p w:rsidR="00D975E4" w:rsidRDefault="00D975E4" w:rsidP="001638B6">
            <w:pPr>
              <w:spacing w:after="0" w:line="240" w:lineRule="auto"/>
              <w:ind w:left="-108" w:hanging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с. Мирный, </w:t>
            </w:r>
          </w:p>
          <w:p w:rsidR="00D975E4" w:rsidRDefault="00D975E4" w:rsidP="001638B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Шишино, 14А</w:t>
            </w:r>
          </w:p>
          <w:p w:rsidR="00D975E4" w:rsidRDefault="00D975E4" w:rsidP="001638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56.894484</w:t>
            </w:r>
          </w:p>
          <w:p w:rsidR="00D975E4" w:rsidRPr="000550CF" w:rsidRDefault="00D975E4" w:rsidP="001638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97.689183</w:t>
            </w:r>
          </w:p>
        </w:tc>
        <w:tc>
          <w:tcPr>
            <w:tcW w:w="4779" w:type="dxa"/>
          </w:tcPr>
          <w:p w:rsidR="00D975E4" w:rsidRPr="00844E39" w:rsidRDefault="00D975E4" w:rsidP="001638B6">
            <w:pPr>
              <w:spacing w:after="0" w:line="240" w:lineRule="auto"/>
              <w:rPr>
                <w:rFonts w:ascii="Times New Roman" w:hAnsi="Times New Roman"/>
              </w:rPr>
            </w:pPr>
            <w:r w:rsidRPr="00844E39">
              <w:rPr>
                <w:rFonts w:ascii="Times New Roman" w:hAnsi="Times New Roman"/>
              </w:rPr>
              <w:t>Частные домовладения</w:t>
            </w:r>
          </w:p>
          <w:p w:rsidR="00D975E4" w:rsidRPr="00844E39" w:rsidRDefault="00D975E4" w:rsidP="001638B6">
            <w:pPr>
              <w:spacing w:after="0" w:line="240" w:lineRule="auto"/>
              <w:rPr>
                <w:rFonts w:ascii="Times New Roman" w:hAnsi="Times New Roman"/>
              </w:rPr>
            </w:pPr>
            <w:r w:rsidRPr="00844E39">
              <w:rPr>
                <w:rFonts w:ascii="Times New Roman" w:hAnsi="Times New Roman"/>
              </w:rPr>
              <w:t>ул.</w:t>
            </w:r>
            <w:r>
              <w:rPr>
                <w:rFonts w:ascii="Times New Roman" w:hAnsi="Times New Roman"/>
              </w:rPr>
              <w:t xml:space="preserve"> Шишино</w:t>
            </w:r>
            <w:r w:rsidRPr="00844E39">
              <w:rPr>
                <w:rFonts w:ascii="Times New Roman" w:hAnsi="Times New Roman"/>
              </w:rPr>
              <w:t>: д.</w:t>
            </w:r>
            <w:r>
              <w:rPr>
                <w:rFonts w:ascii="Times New Roman" w:hAnsi="Times New Roman"/>
              </w:rPr>
              <w:t>4; 14; 20.</w:t>
            </w:r>
            <w:r w:rsidRPr="00844E39">
              <w:rPr>
                <w:rFonts w:ascii="Times New Roman" w:hAnsi="Times New Roman"/>
              </w:rPr>
              <w:t xml:space="preserve"> </w:t>
            </w:r>
          </w:p>
          <w:p w:rsidR="00D975E4" w:rsidRPr="00844E39" w:rsidRDefault="00D975E4" w:rsidP="001638B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975E4" w:rsidRPr="000550CF" w:rsidRDefault="00D975E4" w:rsidP="001638B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561" w:type="dxa"/>
          </w:tcPr>
          <w:p w:rsidR="00D975E4" w:rsidRPr="001F4FC3" w:rsidRDefault="00D975E4" w:rsidP="00162087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697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39" type="#_x0000_t75" style="width:317.25pt;height:325.5pt">
                  <v:imagedata r:id="rId19" o:title=""/>
                </v:shape>
              </w:pict>
            </w:r>
          </w:p>
        </w:tc>
      </w:tr>
      <w:tr w:rsidR="00D975E4" w:rsidRPr="006C7ED0" w:rsidTr="00F8769E">
        <w:tc>
          <w:tcPr>
            <w:tcW w:w="534" w:type="dxa"/>
          </w:tcPr>
          <w:p w:rsidR="00D975E4" w:rsidRDefault="00D975E4" w:rsidP="00F202D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44" w:type="dxa"/>
          </w:tcPr>
          <w:p w:rsidR="00D975E4" w:rsidRDefault="00D975E4" w:rsidP="00F202D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10" w:type="dxa"/>
          </w:tcPr>
          <w:p w:rsidR="00D975E4" w:rsidRDefault="00D975E4" w:rsidP="001638B6">
            <w:pPr>
              <w:spacing w:after="0" w:line="240" w:lineRule="auto"/>
              <w:ind w:left="-108" w:hanging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Иркутская область, Тайшетский р-н,</w:t>
            </w:r>
          </w:p>
          <w:p w:rsidR="00D975E4" w:rsidRDefault="00D975E4" w:rsidP="001638B6">
            <w:pPr>
              <w:spacing w:after="0" w:line="240" w:lineRule="auto"/>
              <w:ind w:left="-108" w:hanging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Пея,</w:t>
            </w:r>
          </w:p>
          <w:p w:rsidR="00D975E4" w:rsidRDefault="00D975E4" w:rsidP="001638B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Лесная, 3А</w:t>
            </w:r>
          </w:p>
          <w:p w:rsidR="00D975E4" w:rsidRDefault="00D975E4" w:rsidP="001638B6">
            <w:pPr>
              <w:spacing w:after="0" w:line="240" w:lineRule="auto"/>
              <w:ind w:left="-108" w:hanging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56.899097</w:t>
            </w:r>
          </w:p>
          <w:p w:rsidR="00D975E4" w:rsidRDefault="00D975E4" w:rsidP="001638B6">
            <w:pPr>
              <w:spacing w:after="0" w:line="240" w:lineRule="auto"/>
              <w:ind w:left="-108" w:hanging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97.838325</w:t>
            </w:r>
          </w:p>
        </w:tc>
        <w:tc>
          <w:tcPr>
            <w:tcW w:w="4779" w:type="dxa"/>
          </w:tcPr>
          <w:p w:rsidR="00D975E4" w:rsidRDefault="00D975E4" w:rsidP="001638B6">
            <w:pPr>
              <w:spacing w:after="0" w:line="240" w:lineRule="auto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муниципальная собственность, м</w:t>
            </w:r>
            <w:r w:rsidRPr="00844E39">
              <w:rPr>
                <w:rFonts w:ascii="Times New Roman" w:hAnsi="Times New Roman"/>
              </w:rPr>
              <w:t>ногоквартирные дома</w:t>
            </w:r>
            <w:r>
              <w:rPr>
                <w:rFonts w:ascii="Times New Roman" w:hAnsi="Times New Roman"/>
              </w:rPr>
              <w:t xml:space="preserve"> по ул. Лесная д.1, кв.1; 2; д.3 кв.1; 2; д. 5, кв.1; 2; д.7, кв.1; 2.</w:t>
            </w:r>
          </w:p>
          <w:p w:rsidR="00D975E4" w:rsidRPr="00844E39" w:rsidRDefault="00D975E4" w:rsidP="001638B6">
            <w:pPr>
              <w:spacing w:after="0" w:line="240" w:lineRule="auto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многоквартирные дома муниципальная собственность по ул. Гаражная д.  8, кв.1; 2; д.10.</w:t>
            </w:r>
          </w:p>
          <w:p w:rsidR="00D975E4" w:rsidRPr="00844E39" w:rsidRDefault="00D975E4" w:rsidP="001638B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975E4" w:rsidRPr="00844E39" w:rsidRDefault="00D975E4" w:rsidP="001638B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561" w:type="dxa"/>
          </w:tcPr>
          <w:p w:rsidR="00D975E4" w:rsidRPr="001F4FC3" w:rsidRDefault="00D975E4" w:rsidP="00162087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697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40" type="#_x0000_t75" style="width:345.75pt;height:309pt">
                  <v:imagedata r:id="rId20" o:title=""/>
                </v:shape>
              </w:pict>
            </w:r>
          </w:p>
        </w:tc>
      </w:tr>
      <w:tr w:rsidR="00D975E4" w:rsidRPr="006C7ED0" w:rsidTr="00F8769E">
        <w:tc>
          <w:tcPr>
            <w:tcW w:w="534" w:type="dxa"/>
          </w:tcPr>
          <w:p w:rsidR="00D975E4" w:rsidRDefault="00D975E4" w:rsidP="00F202D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444" w:type="dxa"/>
          </w:tcPr>
          <w:p w:rsidR="00D975E4" w:rsidRDefault="00D975E4" w:rsidP="00F202D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10" w:type="dxa"/>
          </w:tcPr>
          <w:p w:rsidR="00D975E4" w:rsidRDefault="00D975E4" w:rsidP="001638B6">
            <w:pPr>
              <w:spacing w:after="0" w:line="240" w:lineRule="auto"/>
              <w:ind w:left="-108" w:hanging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Иркутская область, Тайшетский р-н,</w:t>
            </w:r>
          </w:p>
          <w:p w:rsidR="00D975E4" w:rsidRDefault="00D975E4" w:rsidP="001638B6">
            <w:pPr>
              <w:spacing w:after="0" w:line="240" w:lineRule="auto"/>
              <w:ind w:left="-108" w:hanging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Пея,</w:t>
            </w:r>
          </w:p>
          <w:p w:rsidR="00D975E4" w:rsidRDefault="00D975E4" w:rsidP="001638B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Гаражная, 9А</w:t>
            </w:r>
          </w:p>
          <w:p w:rsidR="00D975E4" w:rsidRDefault="00D975E4" w:rsidP="001638B6">
            <w:pPr>
              <w:spacing w:after="0" w:line="240" w:lineRule="auto"/>
              <w:ind w:left="-108" w:hanging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56.896302</w:t>
            </w:r>
          </w:p>
          <w:p w:rsidR="00D975E4" w:rsidRDefault="00D975E4" w:rsidP="001638B6">
            <w:pPr>
              <w:spacing w:after="0" w:line="240" w:lineRule="auto"/>
              <w:ind w:left="-108" w:hanging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97.836190</w:t>
            </w:r>
          </w:p>
        </w:tc>
        <w:tc>
          <w:tcPr>
            <w:tcW w:w="4779" w:type="dxa"/>
          </w:tcPr>
          <w:p w:rsidR="00D975E4" w:rsidRDefault="00D975E4" w:rsidP="00DE24EA">
            <w:pPr>
              <w:spacing w:after="0" w:line="240" w:lineRule="auto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муниципальная собственность,  по ул. </w:t>
            </w:r>
            <w:r w:rsidRPr="002414B6">
              <w:rPr>
                <w:rFonts w:ascii="Times New Roman" w:hAnsi="Times New Roman"/>
              </w:rPr>
              <w:t>Гаражная:</w:t>
            </w:r>
            <w:r>
              <w:rPr>
                <w:rFonts w:ascii="Times New Roman" w:hAnsi="Times New Roman"/>
              </w:rPr>
              <w:t xml:space="preserve"> </w:t>
            </w:r>
            <w:r w:rsidRPr="002414B6">
              <w:rPr>
                <w:rFonts w:ascii="Times New Roman" w:hAnsi="Times New Roman"/>
              </w:rPr>
              <w:t>д.</w:t>
            </w:r>
            <w:r>
              <w:rPr>
                <w:rFonts w:ascii="Times New Roman" w:hAnsi="Times New Roman"/>
              </w:rPr>
              <w:t xml:space="preserve"> </w:t>
            </w:r>
            <w:r w:rsidRPr="002414B6">
              <w:rPr>
                <w:rFonts w:ascii="Times New Roman" w:hAnsi="Times New Roman"/>
              </w:rPr>
              <w:t xml:space="preserve"> 1; 3; 7</w:t>
            </w:r>
            <w:r>
              <w:rPr>
                <w:rFonts w:ascii="Times New Roman" w:hAnsi="Times New Roman"/>
              </w:rPr>
              <w:t>; дома по ул. Береговая д. № 10; 12; 14; 15; 21; 27; 29; 31.</w:t>
            </w:r>
          </w:p>
          <w:p w:rsidR="00D975E4" w:rsidRDefault="00D975E4" w:rsidP="00DE24EA">
            <w:pPr>
              <w:spacing w:after="0" w:line="240" w:lineRule="auto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дома многоквартирные, муниципальная собственность по ул. Гаражная, д. 1 кв.1; 2; д. 2кв. 1; д. 4 кв.1; 4; д. 6 кв.1;</w:t>
            </w:r>
          </w:p>
          <w:p w:rsidR="00D975E4" w:rsidRDefault="00D975E4" w:rsidP="00DE24EA">
            <w:pPr>
              <w:spacing w:after="0" w:line="240" w:lineRule="auto"/>
              <w:ind w:left="-108"/>
              <w:rPr>
                <w:rFonts w:ascii="Times New Roman" w:hAnsi="Times New Roman"/>
              </w:rPr>
            </w:pPr>
            <w:r w:rsidRPr="002414B6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 xml:space="preserve"> кв.</w:t>
            </w:r>
            <w:r w:rsidRPr="002414B6">
              <w:rPr>
                <w:rFonts w:ascii="Times New Roman" w:hAnsi="Times New Roman"/>
              </w:rPr>
              <w:t>1;</w:t>
            </w:r>
            <w:r>
              <w:rPr>
                <w:rFonts w:ascii="Times New Roman" w:hAnsi="Times New Roman"/>
              </w:rPr>
              <w:t xml:space="preserve"> </w:t>
            </w:r>
            <w:r w:rsidRPr="002414B6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 xml:space="preserve">; </w:t>
            </w:r>
            <w:r w:rsidRPr="002414B6">
              <w:rPr>
                <w:rFonts w:ascii="Times New Roman" w:hAnsi="Times New Roman"/>
              </w:rPr>
              <w:t xml:space="preserve">4; </w:t>
            </w:r>
            <w:r>
              <w:rPr>
                <w:rFonts w:ascii="Times New Roman" w:hAnsi="Times New Roman"/>
              </w:rPr>
              <w:t xml:space="preserve"> д.</w:t>
            </w:r>
            <w:r w:rsidRPr="002414B6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 xml:space="preserve"> кв.</w:t>
            </w:r>
            <w:r w:rsidRPr="002414B6">
              <w:rPr>
                <w:rFonts w:ascii="Times New Roman" w:hAnsi="Times New Roman"/>
              </w:rPr>
              <w:t>1;</w:t>
            </w:r>
            <w:r>
              <w:rPr>
                <w:rFonts w:ascii="Times New Roman" w:hAnsi="Times New Roman"/>
              </w:rPr>
              <w:t xml:space="preserve"> </w:t>
            </w:r>
            <w:r w:rsidRPr="002414B6">
              <w:rPr>
                <w:rFonts w:ascii="Times New Roman" w:hAnsi="Times New Roman"/>
              </w:rPr>
              <w:t>2; 3; 4;</w:t>
            </w:r>
            <w:r>
              <w:rPr>
                <w:rFonts w:ascii="Times New Roman" w:hAnsi="Times New Roman"/>
              </w:rPr>
              <w:t xml:space="preserve"> д.</w:t>
            </w:r>
            <w:r w:rsidRPr="002414B6">
              <w:rPr>
                <w:rFonts w:ascii="Times New Roman" w:hAnsi="Times New Roman"/>
              </w:rPr>
              <w:t xml:space="preserve"> 5</w:t>
            </w:r>
            <w:r>
              <w:rPr>
                <w:rFonts w:ascii="Times New Roman" w:hAnsi="Times New Roman"/>
              </w:rPr>
              <w:t xml:space="preserve"> кв.2</w:t>
            </w:r>
            <w:r w:rsidRPr="002414B6">
              <w:rPr>
                <w:rFonts w:ascii="Times New Roman" w:hAnsi="Times New Roman"/>
              </w:rPr>
              <w:t>;</w:t>
            </w:r>
            <w:r>
              <w:rPr>
                <w:rFonts w:ascii="Times New Roman" w:hAnsi="Times New Roman"/>
              </w:rPr>
              <w:t xml:space="preserve">  д.</w:t>
            </w:r>
            <w:r w:rsidRPr="002414B6">
              <w:rPr>
                <w:rFonts w:ascii="Times New Roman" w:hAnsi="Times New Roman"/>
              </w:rPr>
              <w:t xml:space="preserve"> 6</w:t>
            </w:r>
            <w:r>
              <w:rPr>
                <w:rFonts w:ascii="Times New Roman" w:hAnsi="Times New Roman"/>
              </w:rPr>
              <w:t xml:space="preserve"> кв.</w:t>
            </w:r>
            <w:r w:rsidRPr="002414B6">
              <w:rPr>
                <w:rFonts w:ascii="Times New Roman" w:hAnsi="Times New Roman"/>
              </w:rPr>
              <w:t xml:space="preserve">1; </w:t>
            </w:r>
            <w:r>
              <w:rPr>
                <w:rFonts w:ascii="Times New Roman" w:hAnsi="Times New Roman"/>
              </w:rPr>
              <w:t>3; 4</w:t>
            </w:r>
            <w:r w:rsidRPr="002414B6">
              <w:rPr>
                <w:rFonts w:ascii="Times New Roman" w:hAnsi="Times New Roman"/>
              </w:rPr>
              <w:t>;</w:t>
            </w:r>
            <w:r>
              <w:rPr>
                <w:rFonts w:ascii="Times New Roman" w:hAnsi="Times New Roman"/>
              </w:rPr>
              <w:t xml:space="preserve"> д.</w:t>
            </w:r>
            <w:r w:rsidRPr="002414B6">
              <w:rPr>
                <w:rFonts w:ascii="Times New Roman" w:hAnsi="Times New Roman"/>
              </w:rPr>
              <w:t xml:space="preserve"> 8</w:t>
            </w:r>
            <w:r>
              <w:rPr>
                <w:rFonts w:ascii="Times New Roman" w:hAnsi="Times New Roman"/>
              </w:rPr>
              <w:t xml:space="preserve"> кв. 3; </w:t>
            </w:r>
            <w:r w:rsidRPr="002414B6">
              <w:rPr>
                <w:rFonts w:ascii="Times New Roman" w:hAnsi="Times New Roman"/>
              </w:rPr>
              <w:t>4;</w:t>
            </w:r>
            <w:r>
              <w:rPr>
                <w:rFonts w:ascii="Times New Roman" w:hAnsi="Times New Roman"/>
              </w:rPr>
              <w:t xml:space="preserve"> д. </w:t>
            </w:r>
            <w:r w:rsidRPr="002414B6">
              <w:rPr>
                <w:rFonts w:ascii="Times New Roman" w:hAnsi="Times New Roman"/>
              </w:rPr>
              <w:t>9</w:t>
            </w:r>
            <w:r>
              <w:rPr>
                <w:rFonts w:ascii="Times New Roman" w:hAnsi="Times New Roman"/>
              </w:rPr>
              <w:t xml:space="preserve"> кв.</w:t>
            </w:r>
            <w:r w:rsidRPr="002414B6">
              <w:rPr>
                <w:rFonts w:ascii="Times New Roman" w:hAnsi="Times New Roman"/>
              </w:rPr>
              <w:t>1;</w:t>
            </w:r>
            <w:r>
              <w:rPr>
                <w:rFonts w:ascii="Times New Roman" w:hAnsi="Times New Roman"/>
              </w:rPr>
              <w:t xml:space="preserve"> </w:t>
            </w:r>
            <w:r w:rsidRPr="002414B6">
              <w:rPr>
                <w:rFonts w:ascii="Times New Roman" w:hAnsi="Times New Roman"/>
              </w:rPr>
              <w:t>2.</w:t>
            </w:r>
          </w:p>
          <w:p w:rsidR="00D975E4" w:rsidRPr="004C41F3" w:rsidRDefault="00D975E4" w:rsidP="00DE24EA">
            <w:pPr>
              <w:spacing w:after="0" w:line="240" w:lineRule="auto"/>
              <w:ind w:left="-108"/>
              <w:rPr>
                <w:rFonts w:ascii="Times New Roman" w:hAnsi="Times New Roman"/>
              </w:rPr>
            </w:pPr>
          </w:p>
          <w:p w:rsidR="00D975E4" w:rsidRPr="00844E39" w:rsidRDefault="00D975E4" w:rsidP="001638B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975E4" w:rsidRPr="00844E39" w:rsidRDefault="00D975E4" w:rsidP="001638B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561" w:type="dxa"/>
          </w:tcPr>
          <w:p w:rsidR="00D975E4" w:rsidRPr="00F1780E" w:rsidRDefault="00D975E4" w:rsidP="00162087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697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41" type="#_x0000_t75" style="width:252.75pt;height:254.25pt">
                  <v:imagedata r:id="rId21" o:title=""/>
                </v:shape>
              </w:pict>
            </w:r>
          </w:p>
        </w:tc>
      </w:tr>
      <w:tr w:rsidR="00D975E4" w:rsidRPr="006C7ED0" w:rsidTr="00F8769E">
        <w:tc>
          <w:tcPr>
            <w:tcW w:w="534" w:type="dxa"/>
          </w:tcPr>
          <w:p w:rsidR="00D975E4" w:rsidRDefault="00D975E4" w:rsidP="00F202D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444" w:type="dxa"/>
          </w:tcPr>
          <w:p w:rsidR="00D975E4" w:rsidRDefault="00D975E4" w:rsidP="00F202D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10" w:type="dxa"/>
          </w:tcPr>
          <w:p w:rsidR="00D975E4" w:rsidRDefault="00D975E4" w:rsidP="00581864">
            <w:pPr>
              <w:spacing w:after="0" w:line="240" w:lineRule="auto"/>
              <w:ind w:left="-108" w:hanging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Иркутская область, Тайшетский р-н, </w:t>
            </w:r>
          </w:p>
          <w:p w:rsidR="00D975E4" w:rsidRDefault="00D975E4" w:rsidP="00581864">
            <w:pPr>
              <w:spacing w:after="0" w:line="240" w:lineRule="auto"/>
              <w:ind w:left="-108" w:hanging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Пея,</w:t>
            </w:r>
          </w:p>
          <w:p w:rsidR="00D975E4" w:rsidRDefault="00D975E4" w:rsidP="0058186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Заречная</w:t>
            </w:r>
            <w:r w:rsidRPr="00CF2F2C">
              <w:rPr>
                <w:rFonts w:ascii="Times New Roman" w:hAnsi="Times New Roman"/>
              </w:rPr>
              <w:t>, 9А</w:t>
            </w:r>
          </w:p>
          <w:p w:rsidR="00D975E4" w:rsidRDefault="00D975E4" w:rsidP="00581864">
            <w:pPr>
              <w:spacing w:after="0" w:line="240" w:lineRule="auto"/>
              <w:ind w:left="-108" w:hanging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56.895183</w:t>
            </w:r>
          </w:p>
          <w:p w:rsidR="00D975E4" w:rsidRDefault="00D975E4" w:rsidP="00581864">
            <w:pPr>
              <w:spacing w:after="0" w:line="240" w:lineRule="auto"/>
              <w:ind w:left="-108" w:hanging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97.838690</w:t>
            </w:r>
          </w:p>
        </w:tc>
        <w:tc>
          <w:tcPr>
            <w:tcW w:w="4779" w:type="dxa"/>
          </w:tcPr>
          <w:p w:rsidR="00D975E4" w:rsidRDefault="00D975E4" w:rsidP="0058186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муниципальная собственность по ул. Заречная, д.1; 4; 8; 9; 10; 12; 13; 16; 19; 21.</w:t>
            </w:r>
          </w:p>
          <w:p w:rsidR="00D975E4" w:rsidRDefault="00D975E4" w:rsidP="0058186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многоквартирные дома по ул. Заречная д. 2 кв.1; 2; д. 7 кв.1; 2;  д. 14 кв.1; 2; д. 18 кв.1; 2;  д. 24 кв. 1; 2.</w:t>
            </w:r>
          </w:p>
          <w:p w:rsidR="00D975E4" w:rsidRDefault="00D975E4" w:rsidP="001638B6">
            <w:pPr>
              <w:spacing w:after="0" w:line="240" w:lineRule="auto"/>
              <w:ind w:left="-108"/>
              <w:rPr>
                <w:rFonts w:ascii="Times New Roman" w:hAnsi="Times New Roman"/>
              </w:rPr>
            </w:pPr>
          </w:p>
        </w:tc>
        <w:tc>
          <w:tcPr>
            <w:tcW w:w="5561" w:type="dxa"/>
          </w:tcPr>
          <w:p w:rsidR="00D975E4" w:rsidRPr="0025295E" w:rsidRDefault="00D975E4" w:rsidP="00162087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697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42" type="#_x0000_t75" style="width:225.75pt;height:209.25pt">
                  <v:imagedata r:id="rId22" o:title=""/>
                </v:shape>
              </w:pict>
            </w:r>
          </w:p>
        </w:tc>
      </w:tr>
      <w:tr w:rsidR="00D975E4" w:rsidRPr="006C7ED0" w:rsidTr="00F8769E">
        <w:tc>
          <w:tcPr>
            <w:tcW w:w="534" w:type="dxa"/>
          </w:tcPr>
          <w:p w:rsidR="00D975E4" w:rsidRDefault="00D975E4" w:rsidP="00F202D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444" w:type="dxa"/>
          </w:tcPr>
          <w:p w:rsidR="00D975E4" w:rsidRDefault="00D975E4" w:rsidP="00F202D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10" w:type="dxa"/>
          </w:tcPr>
          <w:p w:rsidR="00D975E4" w:rsidRDefault="00D975E4" w:rsidP="00581864">
            <w:pPr>
              <w:spacing w:after="0" w:line="240" w:lineRule="auto"/>
              <w:ind w:left="-108" w:hanging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Иркутская область, Тайшетский р-н,</w:t>
            </w:r>
          </w:p>
          <w:p w:rsidR="00D975E4" w:rsidRDefault="00D975E4" w:rsidP="00581864">
            <w:pPr>
              <w:spacing w:after="0" w:line="240" w:lineRule="auto"/>
              <w:ind w:left="-108" w:hanging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п. Пея,</w:t>
            </w:r>
          </w:p>
          <w:p w:rsidR="00D975E4" w:rsidRDefault="00D975E4" w:rsidP="00581864">
            <w:pPr>
              <w:spacing w:after="0" w:line="240" w:lineRule="auto"/>
              <w:ind w:left="-108" w:hanging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Заречная,  16 А</w:t>
            </w:r>
          </w:p>
          <w:p w:rsidR="00D975E4" w:rsidRDefault="00D975E4" w:rsidP="00581864">
            <w:pPr>
              <w:spacing w:after="0" w:line="240" w:lineRule="auto"/>
              <w:ind w:left="-108" w:hanging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56.893220 </w:t>
            </w:r>
          </w:p>
          <w:p w:rsidR="00D975E4" w:rsidRDefault="00D975E4" w:rsidP="00581864">
            <w:pPr>
              <w:spacing w:after="0" w:line="240" w:lineRule="auto"/>
              <w:ind w:left="-108" w:hanging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97.838293</w:t>
            </w:r>
          </w:p>
        </w:tc>
        <w:tc>
          <w:tcPr>
            <w:tcW w:w="4779" w:type="dxa"/>
          </w:tcPr>
          <w:p w:rsidR="00D975E4" w:rsidRDefault="00D975E4" w:rsidP="00DE24E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муниципальная собственность, частный сектор дома по ул. Заречная д. 16; 21; 28.</w:t>
            </w:r>
          </w:p>
          <w:p w:rsidR="00D975E4" w:rsidRDefault="00D975E4" w:rsidP="001638B6">
            <w:pPr>
              <w:spacing w:after="0" w:line="240" w:lineRule="auto"/>
              <w:ind w:left="-108"/>
              <w:rPr>
                <w:rFonts w:ascii="Times New Roman" w:hAnsi="Times New Roman"/>
              </w:rPr>
            </w:pPr>
          </w:p>
        </w:tc>
        <w:tc>
          <w:tcPr>
            <w:tcW w:w="5561" w:type="dxa"/>
          </w:tcPr>
          <w:p w:rsidR="00D975E4" w:rsidRPr="0025295E" w:rsidRDefault="00D975E4" w:rsidP="00162087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697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43" type="#_x0000_t75" style="width:364.5pt;height:315pt">
                  <v:imagedata r:id="rId23" o:title=""/>
                </v:shape>
              </w:pict>
            </w:r>
          </w:p>
        </w:tc>
      </w:tr>
      <w:tr w:rsidR="00D975E4" w:rsidRPr="006C7ED0" w:rsidTr="00F8769E">
        <w:tc>
          <w:tcPr>
            <w:tcW w:w="534" w:type="dxa"/>
          </w:tcPr>
          <w:p w:rsidR="00D975E4" w:rsidRDefault="00D975E4" w:rsidP="00F202D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44" w:type="dxa"/>
          </w:tcPr>
          <w:p w:rsidR="00D975E4" w:rsidRDefault="00D975E4" w:rsidP="00F202D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10" w:type="dxa"/>
          </w:tcPr>
          <w:p w:rsidR="00D975E4" w:rsidRDefault="00D975E4" w:rsidP="001638B6">
            <w:pPr>
              <w:spacing w:after="0" w:line="240" w:lineRule="auto"/>
              <w:ind w:left="-108" w:hanging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Иркутская область, Тайшетский р-н,</w:t>
            </w:r>
          </w:p>
          <w:p w:rsidR="00D975E4" w:rsidRDefault="00D975E4" w:rsidP="001638B6">
            <w:pPr>
              <w:spacing w:after="0" w:line="240" w:lineRule="auto"/>
              <w:ind w:left="-108" w:hanging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Пея,</w:t>
            </w:r>
          </w:p>
          <w:p w:rsidR="00D975E4" w:rsidRDefault="00D975E4" w:rsidP="001638B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Капустина, 16А</w:t>
            </w:r>
          </w:p>
          <w:p w:rsidR="00D975E4" w:rsidRDefault="00D975E4" w:rsidP="001638B6">
            <w:pPr>
              <w:spacing w:after="0" w:line="240" w:lineRule="auto"/>
              <w:ind w:left="-108" w:hanging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56.899021</w:t>
            </w:r>
          </w:p>
          <w:p w:rsidR="00D975E4" w:rsidRDefault="00D975E4" w:rsidP="001638B6">
            <w:pPr>
              <w:spacing w:after="0" w:line="240" w:lineRule="auto"/>
              <w:ind w:left="-108" w:hanging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97.835804</w:t>
            </w:r>
          </w:p>
        </w:tc>
        <w:tc>
          <w:tcPr>
            <w:tcW w:w="4779" w:type="dxa"/>
          </w:tcPr>
          <w:p w:rsidR="00D975E4" w:rsidRDefault="00D975E4" w:rsidP="001638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муниципальная собственность, м</w:t>
            </w:r>
            <w:r w:rsidRPr="00844E39">
              <w:rPr>
                <w:rFonts w:ascii="Times New Roman" w:hAnsi="Times New Roman"/>
              </w:rPr>
              <w:t>ногоквартирные дома</w:t>
            </w:r>
            <w:r>
              <w:rPr>
                <w:rFonts w:ascii="Times New Roman" w:hAnsi="Times New Roman"/>
              </w:rPr>
              <w:t xml:space="preserve"> по ул. Капустина: д. 1 кв.1; 2; д. 2, кв.1; 2; д. 4 кв.1; 2; д. 6 кв. 1; 2; д. 7 кв.1; 2.</w:t>
            </w:r>
          </w:p>
          <w:p w:rsidR="00D975E4" w:rsidRPr="00844E39" w:rsidRDefault="00D975E4" w:rsidP="001638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 ул. Капустина д. № 8 </w:t>
            </w:r>
          </w:p>
        </w:tc>
        <w:tc>
          <w:tcPr>
            <w:tcW w:w="5561" w:type="dxa"/>
          </w:tcPr>
          <w:p w:rsidR="00D975E4" w:rsidRPr="0067076A" w:rsidRDefault="00D975E4" w:rsidP="00162087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697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44" type="#_x0000_t75" style="width:270.75pt;height:260.25pt">
                  <v:imagedata r:id="rId24" o:title=""/>
                </v:shape>
              </w:pict>
            </w:r>
          </w:p>
        </w:tc>
      </w:tr>
      <w:bookmarkEnd w:id="0"/>
    </w:tbl>
    <w:p w:rsidR="00D975E4" w:rsidRPr="0065027A" w:rsidRDefault="00D975E4" w:rsidP="000F560D">
      <w:pPr>
        <w:spacing w:after="100" w:line="240" w:lineRule="auto"/>
        <w:rPr>
          <w:rFonts w:ascii="Times New Roman" w:hAnsi="Times New Roman"/>
          <w:sz w:val="20"/>
          <w:szCs w:val="20"/>
        </w:rPr>
      </w:pPr>
    </w:p>
    <w:sectPr w:rsidR="00D975E4" w:rsidRPr="0065027A" w:rsidSect="00162087">
      <w:pgSz w:w="16838" w:h="11906" w:orient="landscape"/>
      <w:pgMar w:top="127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F7694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5D5E5CB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7E0650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30867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26F4BC3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ABEEB4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6FA749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8A201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C0615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EF9AA9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80AFF"/>
    <w:rsid w:val="00015E11"/>
    <w:rsid w:val="00016C15"/>
    <w:rsid w:val="000453FC"/>
    <w:rsid w:val="0004577D"/>
    <w:rsid w:val="000550CF"/>
    <w:rsid w:val="00057101"/>
    <w:rsid w:val="0008322E"/>
    <w:rsid w:val="000A181B"/>
    <w:rsid w:val="000D0496"/>
    <w:rsid w:val="000D77C0"/>
    <w:rsid w:val="000F560D"/>
    <w:rsid w:val="001075D6"/>
    <w:rsid w:val="00133C78"/>
    <w:rsid w:val="001542A8"/>
    <w:rsid w:val="00162087"/>
    <w:rsid w:val="001638B6"/>
    <w:rsid w:val="0017630E"/>
    <w:rsid w:val="00192A63"/>
    <w:rsid w:val="001979ED"/>
    <w:rsid w:val="001A473A"/>
    <w:rsid w:val="001B0975"/>
    <w:rsid w:val="001C1F99"/>
    <w:rsid w:val="001E0948"/>
    <w:rsid w:val="001E5352"/>
    <w:rsid w:val="001E67A6"/>
    <w:rsid w:val="001F4FC3"/>
    <w:rsid w:val="002158E0"/>
    <w:rsid w:val="00223720"/>
    <w:rsid w:val="002335F0"/>
    <w:rsid w:val="002414B6"/>
    <w:rsid w:val="0025295E"/>
    <w:rsid w:val="002964B4"/>
    <w:rsid w:val="002C0DEA"/>
    <w:rsid w:val="002D7756"/>
    <w:rsid w:val="003635CD"/>
    <w:rsid w:val="00366BA8"/>
    <w:rsid w:val="00367BE8"/>
    <w:rsid w:val="0039304A"/>
    <w:rsid w:val="003C101A"/>
    <w:rsid w:val="003C2284"/>
    <w:rsid w:val="003C2716"/>
    <w:rsid w:val="003D35BC"/>
    <w:rsid w:val="003E26B7"/>
    <w:rsid w:val="003E3404"/>
    <w:rsid w:val="003E5677"/>
    <w:rsid w:val="003E5E6D"/>
    <w:rsid w:val="003F7CFF"/>
    <w:rsid w:val="00433DF7"/>
    <w:rsid w:val="00453EEB"/>
    <w:rsid w:val="00477711"/>
    <w:rsid w:val="00486345"/>
    <w:rsid w:val="00496D82"/>
    <w:rsid w:val="004A6C4C"/>
    <w:rsid w:val="004C41F3"/>
    <w:rsid w:val="004E6A23"/>
    <w:rsid w:val="004E6BC0"/>
    <w:rsid w:val="004F3EF0"/>
    <w:rsid w:val="00500BA7"/>
    <w:rsid w:val="00525DC6"/>
    <w:rsid w:val="00527025"/>
    <w:rsid w:val="00531023"/>
    <w:rsid w:val="00537A97"/>
    <w:rsid w:val="00581864"/>
    <w:rsid w:val="005B1B12"/>
    <w:rsid w:val="00603270"/>
    <w:rsid w:val="006164CB"/>
    <w:rsid w:val="00633606"/>
    <w:rsid w:val="00642912"/>
    <w:rsid w:val="0065027A"/>
    <w:rsid w:val="00666A55"/>
    <w:rsid w:val="00667564"/>
    <w:rsid w:val="0067076A"/>
    <w:rsid w:val="006C7ED0"/>
    <w:rsid w:val="006D5543"/>
    <w:rsid w:val="006F1455"/>
    <w:rsid w:val="006F7ACF"/>
    <w:rsid w:val="0071264A"/>
    <w:rsid w:val="007221EF"/>
    <w:rsid w:val="00757252"/>
    <w:rsid w:val="00764218"/>
    <w:rsid w:val="0078485C"/>
    <w:rsid w:val="00791EAE"/>
    <w:rsid w:val="007A238B"/>
    <w:rsid w:val="007C07E0"/>
    <w:rsid w:val="007D1696"/>
    <w:rsid w:val="007D29D9"/>
    <w:rsid w:val="008225A9"/>
    <w:rsid w:val="008350D3"/>
    <w:rsid w:val="00844E39"/>
    <w:rsid w:val="0085207F"/>
    <w:rsid w:val="00880188"/>
    <w:rsid w:val="008B1DD1"/>
    <w:rsid w:val="008C07CD"/>
    <w:rsid w:val="008C71EB"/>
    <w:rsid w:val="008E3672"/>
    <w:rsid w:val="008F0C4B"/>
    <w:rsid w:val="008F3A6C"/>
    <w:rsid w:val="008F4008"/>
    <w:rsid w:val="008F522F"/>
    <w:rsid w:val="009072F8"/>
    <w:rsid w:val="00907685"/>
    <w:rsid w:val="009174B1"/>
    <w:rsid w:val="009245C1"/>
    <w:rsid w:val="009274DA"/>
    <w:rsid w:val="00930843"/>
    <w:rsid w:val="00945A2F"/>
    <w:rsid w:val="00972076"/>
    <w:rsid w:val="00980AFF"/>
    <w:rsid w:val="00982DFE"/>
    <w:rsid w:val="00985156"/>
    <w:rsid w:val="009A32CB"/>
    <w:rsid w:val="009B3279"/>
    <w:rsid w:val="009C3DF2"/>
    <w:rsid w:val="009C3F43"/>
    <w:rsid w:val="009C7BA8"/>
    <w:rsid w:val="009E3AFA"/>
    <w:rsid w:val="009E5CF2"/>
    <w:rsid w:val="009E7791"/>
    <w:rsid w:val="00A05A3F"/>
    <w:rsid w:val="00A47C85"/>
    <w:rsid w:val="00A603B8"/>
    <w:rsid w:val="00A9289B"/>
    <w:rsid w:val="00A96D9A"/>
    <w:rsid w:val="00AA44AC"/>
    <w:rsid w:val="00AA5FC9"/>
    <w:rsid w:val="00AB7AC6"/>
    <w:rsid w:val="00AC4BFC"/>
    <w:rsid w:val="00AF5A0D"/>
    <w:rsid w:val="00B46FC1"/>
    <w:rsid w:val="00B606F9"/>
    <w:rsid w:val="00B62F9F"/>
    <w:rsid w:val="00B633BC"/>
    <w:rsid w:val="00B678B9"/>
    <w:rsid w:val="00B72CB7"/>
    <w:rsid w:val="00BD7FA3"/>
    <w:rsid w:val="00BF0DCF"/>
    <w:rsid w:val="00C0697B"/>
    <w:rsid w:val="00C25520"/>
    <w:rsid w:val="00C518F0"/>
    <w:rsid w:val="00C64473"/>
    <w:rsid w:val="00C70384"/>
    <w:rsid w:val="00CB1A76"/>
    <w:rsid w:val="00CC6E1F"/>
    <w:rsid w:val="00CE4B1A"/>
    <w:rsid w:val="00CE7C3C"/>
    <w:rsid w:val="00CF2F2C"/>
    <w:rsid w:val="00D01B72"/>
    <w:rsid w:val="00D03078"/>
    <w:rsid w:val="00D1355B"/>
    <w:rsid w:val="00D2092B"/>
    <w:rsid w:val="00D33F98"/>
    <w:rsid w:val="00D45068"/>
    <w:rsid w:val="00D62B03"/>
    <w:rsid w:val="00D869D4"/>
    <w:rsid w:val="00D975E4"/>
    <w:rsid w:val="00D97E4F"/>
    <w:rsid w:val="00DA0026"/>
    <w:rsid w:val="00DB2540"/>
    <w:rsid w:val="00DC4D6A"/>
    <w:rsid w:val="00DE24EA"/>
    <w:rsid w:val="00DE6AB6"/>
    <w:rsid w:val="00E025AF"/>
    <w:rsid w:val="00E235E9"/>
    <w:rsid w:val="00E27CBE"/>
    <w:rsid w:val="00E34313"/>
    <w:rsid w:val="00E37927"/>
    <w:rsid w:val="00E42EEC"/>
    <w:rsid w:val="00E4486C"/>
    <w:rsid w:val="00E4509A"/>
    <w:rsid w:val="00E47EAC"/>
    <w:rsid w:val="00E825CE"/>
    <w:rsid w:val="00E955EF"/>
    <w:rsid w:val="00EA4D2E"/>
    <w:rsid w:val="00ED68F3"/>
    <w:rsid w:val="00EE04FE"/>
    <w:rsid w:val="00EF420E"/>
    <w:rsid w:val="00EF53B6"/>
    <w:rsid w:val="00F055C3"/>
    <w:rsid w:val="00F1780E"/>
    <w:rsid w:val="00F202D4"/>
    <w:rsid w:val="00F22841"/>
    <w:rsid w:val="00F234FA"/>
    <w:rsid w:val="00F3555D"/>
    <w:rsid w:val="00F52EB7"/>
    <w:rsid w:val="00F57B6A"/>
    <w:rsid w:val="00F75745"/>
    <w:rsid w:val="00F83BFE"/>
    <w:rsid w:val="00F8769E"/>
    <w:rsid w:val="00F87C2A"/>
    <w:rsid w:val="00FA3A10"/>
    <w:rsid w:val="00FF23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7FA3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9174B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025AF"/>
    <w:pPr>
      <w:keepNext/>
      <w:spacing w:after="0" w:line="240" w:lineRule="auto"/>
      <w:jc w:val="both"/>
      <w:outlineLvl w:val="4"/>
    </w:pPr>
    <w:rPr>
      <w:rFonts w:ascii="Times New Roman" w:hAnsi="Times New Roman"/>
      <w:sz w:val="28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locked/>
    <w:rsid w:val="009174B1"/>
    <w:pPr>
      <w:spacing w:before="240" w:after="60"/>
      <w:outlineLvl w:val="5"/>
    </w:pPr>
    <w:rPr>
      <w:rFonts w:ascii="Times New Roman" w:hAnsi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9"/>
    <w:qFormat/>
    <w:locked/>
    <w:rsid w:val="004E6A23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025AF"/>
    <w:pPr>
      <w:keepNext/>
      <w:spacing w:after="0" w:line="240" w:lineRule="auto"/>
      <w:jc w:val="both"/>
      <w:outlineLvl w:val="8"/>
    </w:pPr>
    <w:rPr>
      <w:rFonts w:ascii="Times New Roman" w:hAnsi="Times New Roman"/>
      <w:b/>
      <w:bCs/>
      <w:sz w:val="28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0697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E025AF"/>
    <w:rPr>
      <w:rFonts w:ascii="Times New Roman" w:hAnsi="Times New Roman" w:cs="Times New Roman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C0697B"/>
    <w:rPr>
      <w:rFonts w:ascii="Calibri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E6A23"/>
    <w:rPr>
      <w:rFonts w:cs="Times New Roman"/>
      <w:sz w:val="24"/>
      <w:szCs w:val="24"/>
      <w:lang w:val="ru-RU" w:eastAsia="ru-RU" w:bidi="ar-SA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E025AF"/>
    <w:rPr>
      <w:rFonts w:ascii="Times New Roman" w:hAnsi="Times New Roman" w:cs="Times New Roman"/>
      <w:b/>
      <w:bCs/>
      <w:sz w:val="24"/>
      <w:szCs w:val="24"/>
    </w:rPr>
  </w:style>
  <w:style w:type="table" w:styleId="TableGrid">
    <w:name w:val="Table Grid"/>
    <w:basedOn w:val="TableNormal"/>
    <w:uiPriority w:val="99"/>
    <w:rsid w:val="00980AFF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907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072F8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65027A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</TotalTime>
  <Pages>16</Pages>
  <Words>1295</Words>
  <Characters>7386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</dc:title>
  <dc:subject/>
  <dc:creator>User</dc:creator>
  <cp:keywords/>
  <dc:description/>
  <cp:lastModifiedBy>мирный</cp:lastModifiedBy>
  <cp:revision>3</cp:revision>
  <cp:lastPrinted>2019-12-26T03:14:00Z</cp:lastPrinted>
  <dcterms:created xsi:type="dcterms:W3CDTF">2020-12-28T05:31:00Z</dcterms:created>
  <dcterms:modified xsi:type="dcterms:W3CDTF">2020-12-28T05:57:00Z</dcterms:modified>
</cp:coreProperties>
</file>